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617AE" w:rsidRDefault="00D617AE" w:rsidP="00002C05">
      <w:pPr>
        <w:jc w:val="right"/>
      </w:pPr>
    </w:p>
    <w:p w:rsidR="00D617AE" w:rsidRDefault="00D617AE" w:rsidP="00002C05">
      <w:pPr>
        <w:jc w:val="right"/>
      </w:pPr>
    </w:p>
    <w:p w:rsidR="00267C52" w:rsidRDefault="00747082" w:rsidP="00002C05">
      <w:pPr>
        <w:jc w:val="right"/>
      </w:pPr>
      <w:r>
        <w:rPr>
          <w:noProof/>
          <w:lang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2872740</wp:posOffset>
            </wp:positionH>
            <wp:positionV relativeFrom="paragraph">
              <wp:posOffset>198120</wp:posOffset>
            </wp:positionV>
            <wp:extent cx="437515" cy="499745"/>
            <wp:effectExtent l="19050" t="0" r="63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499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5510">
        <w:t xml:space="preserve">                                                    </w:t>
      </w:r>
      <w:r w:rsidR="00C62175">
        <w:t xml:space="preserve"> </w:t>
      </w:r>
      <w:r w:rsidR="00002C05">
        <w:t xml:space="preserve">        </w:t>
      </w:r>
    </w:p>
    <w:p w:rsidR="006112AC" w:rsidRDefault="006112AC">
      <w:pPr>
        <w:jc w:val="center"/>
      </w:pPr>
      <w:r>
        <w:t xml:space="preserve">Совет </w:t>
      </w:r>
    </w:p>
    <w:p w:rsidR="006112AC" w:rsidRDefault="006112AC">
      <w:pPr>
        <w:jc w:val="center"/>
      </w:pPr>
      <w:r>
        <w:t xml:space="preserve">Каневского сельского поселения </w:t>
      </w:r>
    </w:p>
    <w:p w:rsidR="00E771AA" w:rsidRDefault="006112AC">
      <w:pPr>
        <w:jc w:val="center"/>
      </w:pPr>
      <w:r>
        <w:t xml:space="preserve">Каневского </w:t>
      </w:r>
      <w:r w:rsidR="00E771AA">
        <w:t xml:space="preserve">муниципального </w:t>
      </w:r>
      <w:r>
        <w:t>района</w:t>
      </w:r>
    </w:p>
    <w:p w:rsidR="006112AC" w:rsidRDefault="00E771AA">
      <w:pPr>
        <w:jc w:val="center"/>
      </w:pPr>
      <w:r>
        <w:t>Краснодарского края</w:t>
      </w:r>
      <w:r w:rsidR="006112AC">
        <w:t xml:space="preserve"> </w:t>
      </w:r>
    </w:p>
    <w:p w:rsidR="006112AC" w:rsidRDefault="006112AC">
      <w:pPr>
        <w:jc w:val="center"/>
        <w:rPr>
          <w:sz w:val="14"/>
          <w:szCs w:val="14"/>
        </w:rPr>
      </w:pPr>
    </w:p>
    <w:p w:rsidR="00267C52" w:rsidRDefault="00267C52">
      <w:pPr>
        <w:jc w:val="center"/>
        <w:rPr>
          <w:sz w:val="14"/>
          <w:szCs w:val="14"/>
        </w:rPr>
      </w:pPr>
    </w:p>
    <w:p w:rsidR="006112AC" w:rsidRDefault="006112AC">
      <w:pPr>
        <w:jc w:val="center"/>
        <w:rPr>
          <w:rFonts w:ascii="Georgia" w:hAnsi="Georgia"/>
          <w:b/>
          <w:spacing w:val="20"/>
        </w:rPr>
      </w:pPr>
      <w:r>
        <w:rPr>
          <w:rFonts w:ascii="Georgia" w:hAnsi="Georgia"/>
          <w:b/>
          <w:spacing w:val="20"/>
        </w:rPr>
        <w:t>РЕШЕНИЕ</w:t>
      </w:r>
    </w:p>
    <w:p w:rsidR="006112AC" w:rsidRDefault="006112AC">
      <w:pPr>
        <w:jc w:val="center"/>
        <w:rPr>
          <w:sz w:val="14"/>
          <w:szCs w:val="14"/>
        </w:rPr>
      </w:pPr>
    </w:p>
    <w:p w:rsidR="006112AC" w:rsidRDefault="0021525C">
      <w:pPr>
        <w:tabs>
          <w:tab w:val="right" w:pos="9638"/>
        </w:tabs>
        <w:jc w:val="both"/>
      </w:pPr>
      <w:r>
        <w:t>от 24.09.2026</w:t>
      </w:r>
      <w:r w:rsidR="006112AC">
        <w:tab/>
        <w:t xml:space="preserve">№ </w:t>
      </w:r>
      <w:r>
        <w:t>104</w:t>
      </w:r>
    </w:p>
    <w:p w:rsidR="006112AC" w:rsidRDefault="006112AC">
      <w:pPr>
        <w:jc w:val="center"/>
      </w:pPr>
      <w:proofErr w:type="spellStart"/>
      <w:r>
        <w:t>ст-ца</w:t>
      </w:r>
      <w:proofErr w:type="spellEnd"/>
      <w:r>
        <w:t xml:space="preserve"> Каневская</w:t>
      </w:r>
    </w:p>
    <w:p w:rsidR="006112AC" w:rsidRDefault="006112AC">
      <w:pPr>
        <w:jc w:val="center"/>
      </w:pPr>
    </w:p>
    <w:p w:rsidR="00D617AE" w:rsidRDefault="00D617AE">
      <w:pPr>
        <w:jc w:val="center"/>
      </w:pPr>
    </w:p>
    <w:p w:rsidR="006112AC" w:rsidRDefault="00895A5B">
      <w:pPr>
        <w:jc w:val="center"/>
        <w:rPr>
          <w:b/>
        </w:rPr>
      </w:pPr>
      <w:r>
        <w:rPr>
          <w:b/>
        </w:rPr>
        <w:t>О внесении изменений в решение Совета Каневского сельского поселения Каневского муниципального района Краснодарского края №</w:t>
      </w:r>
      <w:r w:rsidR="005E0DAD">
        <w:rPr>
          <w:b/>
        </w:rPr>
        <w:t xml:space="preserve"> </w:t>
      </w:r>
      <w:r w:rsidR="00747082">
        <w:rPr>
          <w:b/>
        </w:rPr>
        <w:t xml:space="preserve">67 от 25 декабря </w:t>
      </w:r>
      <w:r>
        <w:rPr>
          <w:b/>
        </w:rPr>
        <w:t>2025 года «</w:t>
      </w:r>
      <w:r w:rsidR="006112AC">
        <w:rPr>
          <w:b/>
        </w:rPr>
        <w:t xml:space="preserve">О бюджете Каневского сельского поселения Каневского </w:t>
      </w:r>
      <w:r w:rsidR="00E771AA">
        <w:rPr>
          <w:b/>
        </w:rPr>
        <w:t xml:space="preserve">муниципального </w:t>
      </w:r>
      <w:r w:rsidR="006112AC">
        <w:rPr>
          <w:b/>
        </w:rPr>
        <w:t xml:space="preserve">района </w:t>
      </w:r>
      <w:r w:rsidR="00E771AA">
        <w:rPr>
          <w:b/>
        </w:rPr>
        <w:t xml:space="preserve">Краснодарского края </w:t>
      </w:r>
      <w:r w:rsidR="006112AC">
        <w:rPr>
          <w:b/>
        </w:rPr>
        <w:t>на 20</w:t>
      </w:r>
      <w:r w:rsidR="00487258">
        <w:rPr>
          <w:b/>
        </w:rPr>
        <w:t>2</w:t>
      </w:r>
      <w:r w:rsidR="00E771AA">
        <w:rPr>
          <w:b/>
        </w:rPr>
        <w:t>6</w:t>
      </w:r>
      <w:r w:rsidR="006112AC">
        <w:rPr>
          <w:b/>
        </w:rPr>
        <w:t xml:space="preserve"> год</w:t>
      </w:r>
      <w:r>
        <w:rPr>
          <w:b/>
        </w:rPr>
        <w:t>»</w:t>
      </w:r>
    </w:p>
    <w:p w:rsidR="00D617AE" w:rsidRDefault="00D617AE" w:rsidP="00895A5B">
      <w:pPr>
        <w:ind w:firstLine="709"/>
        <w:jc w:val="both"/>
      </w:pPr>
    </w:p>
    <w:p w:rsidR="0021525C" w:rsidRDefault="0021525C" w:rsidP="00895A5B">
      <w:pPr>
        <w:ind w:firstLine="709"/>
        <w:jc w:val="both"/>
      </w:pPr>
    </w:p>
    <w:p w:rsidR="00895A5B" w:rsidRPr="00962906" w:rsidRDefault="00895A5B" w:rsidP="00895A5B">
      <w:pPr>
        <w:ind w:firstLine="709"/>
        <w:jc w:val="both"/>
        <w:rPr>
          <w:spacing w:val="60"/>
        </w:rPr>
      </w:pPr>
      <w:r w:rsidRPr="00962906">
        <w:t xml:space="preserve">Совет Каневского сельского поселения Каневского муниципального района Краснодарского края </w:t>
      </w:r>
      <w:r w:rsidRPr="00962906">
        <w:rPr>
          <w:spacing w:val="60"/>
        </w:rPr>
        <w:t>решил:</w:t>
      </w:r>
    </w:p>
    <w:p w:rsidR="00895A5B" w:rsidRPr="00962906" w:rsidRDefault="00895A5B" w:rsidP="00895A5B">
      <w:pPr>
        <w:tabs>
          <w:tab w:val="left" w:pos="1260"/>
        </w:tabs>
        <w:ind w:firstLine="709"/>
        <w:jc w:val="both"/>
      </w:pPr>
      <w:r w:rsidRPr="00962906">
        <w:t xml:space="preserve">1. Внести изменения в решение Совета Каневского сельского поселения Каневского района </w:t>
      </w:r>
      <w:r w:rsidR="005E0DAD">
        <w:rPr>
          <w:bCs/>
        </w:rPr>
        <w:t xml:space="preserve">от 25 декабря </w:t>
      </w:r>
      <w:r w:rsidRPr="00962906">
        <w:rPr>
          <w:bCs/>
        </w:rPr>
        <w:t>202</w:t>
      </w:r>
      <w:r>
        <w:rPr>
          <w:bCs/>
        </w:rPr>
        <w:t>5</w:t>
      </w:r>
      <w:r w:rsidR="005E0DAD">
        <w:rPr>
          <w:bCs/>
        </w:rPr>
        <w:t xml:space="preserve"> года</w:t>
      </w:r>
      <w:r w:rsidRPr="00962906">
        <w:rPr>
          <w:bCs/>
        </w:rPr>
        <w:t xml:space="preserve"> № </w:t>
      </w:r>
      <w:r>
        <w:rPr>
          <w:bCs/>
        </w:rPr>
        <w:t>67</w:t>
      </w:r>
      <w:r w:rsidRPr="00962906">
        <w:t xml:space="preserve"> «О бюджете Каневского сельского поселения Каневского района на 202</w:t>
      </w:r>
      <w:r>
        <w:t>6</w:t>
      </w:r>
      <w:r w:rsidRPr="00962906">
        <w:t xml:space="preserve"> год»:</w:t>
      </w:r>
    </w:p>
    <w:p w:rsidR="00895A5B" w:rsidRPr="00962906" w:rsidRDefault="00895A5B" w:rsidP="00895A5B">
      <w:pPr>
        <w:tabs>
          <w:tab w:val="left" w:pos="1440"/>
        </w:tabs>
        <w:ind w:firstLine="709"/>
        <w:jc w:val="both"/>
      </w:pPr>
      <w:r w:rsidRPr="00C2564E">
        <w:t>1</w:t>
      </w:r>
      <w:r>
        <w:t>.</w:t>
      </w:r>
      <w:bookmarkStart w:id="0" w:name="_Hlk70423341"/>
      <w:r w:rsidR="00CA3BAD">
        <w:t>1.</w:t>
      </w:r>
      <w:r>
        <w:t xml:space="preserve"> </w:t>
      </w:r>
      <w:r w:rsidRPr="00962906">
        <w:t>Пункт 1 изложить в следующей редакции</w:t>
      </w:r>
      <w:bookmarkEnd w:id="0"/>
      <w:r w:rsidRPr="00962906">
        <w:t>:</w:t>
      </w:r>
    </w:p>
    <w:p w:rsidR="00895A5B" w:rsidRPr="00962906" w:rsidRDefault="00895A5B" w:rsidP="00895A5B">
      <w:pPr>
        <w:tabs>
          <w:tab w:val="left" w:pos="1276"/>
        </w:tabs>
        <w:ind w:firstLine="709"/>
        <w:jc w:val="both"/>
      </w:pPr>
      <w:r w:rsidRPr="00962906">
        <w:t>«Утвердить основные характеристики бюджета Каневского сельского поселения Каневского муниципального района Краснодарского края на 202</w:t>
      </w:r>
      <w:r>
        <w:t>6</w:t>
      </w:r>
      <w:r w:rsidRPr="00962906">
        <w:t xml:space="preserve"> год:</w:t>
      </w:r>
    </w:p>
    <w:p w:rsidR="00895A5B" w:rsidRPr="00962906" w:rsidRDefault="00895A5B" w:rsidP="00895A5B">
      <w:pPr>
        <w:tabs>
          <w:tab w:val="left" w:pos="1276"/>
        </w:tabs>
        <w:ind w:firstLine="709"/>
        <w:jc w:val="both"/>
      </w:pPr>
      <w:r w:rsidRPr="00962906">
        <w:t xml:space="preserve">1) общий объем доходов в сумме </w:t>
      </w:r>
      <w:r w:rsidR="000D510B" w:rsidRPr="000D510B">
        <w:rPr>
          <w:bCs/>
        </w:rPr>
        <w:t>503497,3</w:t>
      </w:r>
      <w:r w:rsidRPr="00962906">
        <w:rPr>
          <w:bCs/>
        </w:rPr>
        <w:t xml:space="preserve"> </w:t>
      </w:r>
      <w:r w:rsidRPr="00962906">
        <w:t>тысяч рублей.</w:t>
      </w:r>
    </w:p>
    <w:p w:rsidR="00895A5B" w:rsidRPr="00962906" w:rsidRDefault="00895A5B" w:rsidP="00895A5B">
      <w:pPr>
        <w:tabs>
          <w:tab w:val="left" w:pos="1276"/>
        </w:tabs>
        <w:ind w:firstLine="709"/>
        <w:jc w:val="both"/>
      </w:pPr>
      <w:r w:rsidRPr="00962906">
        <w:t xml:space="preserve">2) общий объем расходов в сумме </w:t>
      </w:r>
      <w:r w:rsidR="000D510B" w:rsidRPr="000D510B">
        <w:t>512317,1</w:t>
      </w:r>
      <w:r w:rsidRPr="00962906">
        <w:rPr>
          <w:bCs/>
        </w:rPr>
        <w:t xml:space="preserve"> </w:t>
      </w:r>
      <w:r w:rsidRPr="00962906">
        <w:t>тысяч рублей.</w:t>
      </w:r>
    </w:p>
    <w:p w:rsidR="00895A5B" w:rsidRPr="00962906" w:rsidRDefault="00895A5B" w:rsidP="00895A5B">
      <w:pPr>
        <w:tabs>
          <w:tab w:val="left" w:pos="1276"/>
        </w:tabs>
        <w:ind w:firstLine="709"/>
        <w:jc w:val="both"/>
      </w:pPr>
      <w:r w:rsidRPr="00962906">
        <w:t>3) верхний предел муниципального внутреннего долга Каневского сельского поселения Каневского муниципального</w:t>
      </w:r>
      <w:r w:rsidR="00747082">
        <w:t xml:space="preserve"> района Краснодарского края на </w:t>
      </w:r>
      <w:r w:rsidRPr="00962906">
        <w:t xml:space="preserve">1 января 2026 года в сумме </w:t>
      </w:r>
      <w:r w:rsidR="00B377C9">
        <w:t>60</w:t>
      </w:r>
      <w:r w:rsidRPr="00962906">
        <w:t> 000,00 тысяч рублей, в том числе верхний предел долга по муниципальным гарантиям в валюте Российской Федерации в сумме 0,0 тысяч рублей.</w:t>
      </w:r>
    </w:p>
    <w:p w:rsidR="00895A5B" w:rsidRPr="00962906" w:rsidRDefault="00895A5B" w:rsidP="00895A5B">
      <w:pPr>
        <w:tabs>
          <w:tab w:val="left" w:pos="1276"/>
        </w:tabs>
        <w:ind w:firstLine="709"/>
        <w:jc w:val="both"/>
      </w:pPr>
      <w:r w:rsidRPr="00962906">
        <w:t>4) </w:t>
      </w:r>
      <w:r w:rsidR="00D3636D">
        <w:t>де</w:t>
      </w:r>
      <w:r w:rsidRPr="00962906">
        <w:t xml:space="preserve">фицит бюджета Каневского сельского поселения Каневского муниципального района Краснодарского края в сумме </w:t>
      </w:r>
      <w:r w:rsidR="00B377C9">
        <w:t>88</w:t>
      </w:r>
      <w:r w:rsidR="00D3636D">
        <w:t>1</w:t>
      </w:r>
      <w:r w:rsidR="00681533">
        <w:t>9,8</w:t>
      </w:r>
      <w:r w:rsidRPr="00962906">
        <w:t xml:space="preserve"> тысяч рублей</w:t>
      </w:r>
      <w:proofErr w:type="gramStart"/>
      <w:r w:rsidRPr="00962906">
        <w:t>.»</w:t>
      </w:r>
      <w:proofErr w:type="gramEnd"/>
    </w:p>
    <w:p w:rsidR="00895A5B" w:rsidRDefault="00CA3BAD" w:rsidP="00895A5B">
      <w:pPr>
        <w:tabs>
          <w:tab w:val="left" w:pos="1276"/>
        </w:tabs>
        <w:ind w:firstLine="709"/>
        <w:jc w:val="both"/>
      </w:pPr>
      <w:r>
        <w:t>2</w:t>
      </w:r>
      <w:r w:rsidR="00895A5B" w:rsidRPr="00962906">
        <w:t>. Приложения 4, 5, 6</w:t>
      </w:r>
      <w:r w:rsidR="009A4646">
        <w:t>, 7, 8</w:t>
      </w:r>
      <w:r w:rsidR="00895A5B" w:rsidRPr="00962906">
        <w:t xml:space="preserve"> изложить в новой редакции (прилагаются).</w:t>
      </w:r>
    </w:p>
    <w:p w:rsidR="00D617AE" w:rsidRPr="00962906" w:rsidRDefault="00D617AE" w:rsidP="00895A5B">
      <w:pPr>
        <w:tabs>
          <w:tab w:val="left" w:pos="1276"/>
        </w:tabs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 данного решения возложить на постоянную комиссию Совета Каневского сельского поселения Каневского района пятого созыва по финансам, бюджету, предпринимательству и инвестиционной  политики (Карпенко).</w:t>
      </w:r>
    </w:p>
    <w:p w:rsidR="005E0DAD" w:rsidRDefault="005E0DAD" w:rsidP="00895A5B">
      <w:pPr>
        <w:tabs>
          <w:tab w:val="left" w:pos="1274"/>
        </w:tabs>
        <w:ind w:firstLine="709"/>
        <w:jc w:val="both"/>
      </w:pPr>
    </w:p>
    <w:p w:rsidR="00895A5B" w:rsidRPr="00962906" w:rsidRDefault="00D617AE" w:rsidP="00895A5B">
      <w:pPr>
        <w:tabs>
          <w:tab w:val="left" w:pos="1274"/>
        </w:tabs>
        <w:ind w:firstLine="709"/>
        <w:jc w:val="both"/>
      </w:pPr>
      <w:r>
        <w:lastRenderedPageBreak/>
        <w:t>4</w:t>
      </w:r>
      <w:r w:rsidR="00895A5B" w:rsidRPr="00962906">
        <w:t xml:space="preserve">. Настоящее решение вступает в силу со дня его официального </w:t>
      </w:r>
      <w:r w:rsidR="000C6ED6">
        <w:t>опубликования</w:t>
      </w:r>
      <w:r w:rsidR="00895A5B" w:rsidRPr="00962906">
        <w:t>.</w:t>
      </w:r>
    </w:p>
    <w:p w:rsidR="00AF616B" w:rsidRDefault="00AF616B">
      <w:pPr>
        <w:ind w:firstLine="709"/>
      </w:pPr>
    </w:p>
    <w:p w:rsidR="00D617AE" w:rsidRDefault="00D617AE">
      <w:pPr>
        <w:ind w:firstLine="709"/>
      </w:pPr>
    </w:p>
    <w:p w:rsidR="000D510B" w:rsidRDefault="000D510B">
      <w:r>
        <w:t>Г</w:t>
      </w:r>
      <w:r w:rsidR="004E3EE9">
        <w:t>лав</w:t>
      </w:r>
      <w:r>
        <w:t>а</w:t>
      </w:r>
      <w:r w:rsidR="004E3EE9">
        <w:t xml:space="preserve"> </w:t>
      </w:r>
      <w:r w:rsidR="006112AC">
        <w:t>Каневского</w:t>
      </w:r>
      <w:r w:rsidR="00F43CF2">
        <w:t xml:space="preserve"> </w:t>
      </w:r>
      <w:r w:rsidR="006112AC">
        <w:t xml:space="preserve">сельского </w:t>
      </w:r>
      <w:r w:rsidR="005E0DAD">
        <w:t xml:space="preserve"> поселения</w:t>
      </w:r>
    </w:p>
    <w:p w:rsidR="00DB505F" w:rsidRDefault="007A3A34" w:rsidP="000D510B">
      <w:r>
        <w:t xml:space="preserve">Каневского муниципального района </w:t>
      </w:r>
    </w:p>
    <w:p w:rsidR="006112AC" w:rsidRDefault="007A3A34">
      <w:pPr>
        <w:tabs>
          <w:tab w:val="left" w:pos="7410"/>
        </w:tabs>
      </w:pPr>
      <w:r>
        <w:t>Краснодарского края</w:t>
      </w:r>
      <w:r w:rsidR="006112AC">
        <w:tab/>
      </w:r>
      <w:r w:rsidR="000D510B">
        <w:t xml:space="preserve">            В.Б. Репин</w:t>
      </w:r>
    </w:p>
    <w:p w:rsidR="005E0DAD" w:rsidRDefault="005E0DAD">
      <w:pPr>
        <w:tabs>
          <w:tab w:val="left" w:pos="7410"/>
        </w:tabs>
      </w:pPr>
    </w:p>
    <w:p w:rsidR="004640E9" w:rsidRDefault="004640E9">
      <w:pPr>
        <w:tabs>
          <w:tab w:val="left" w:pos="7410"/>
        </w:tabs>
      </w:pPr>
    </w:p>
    <w:p w:rsidR="004640E9" w:rsidRDefault="004640E9" w:rsidP="004640E9">
      <w:r>
        <w:t xml:space="preserve">Председатель Совета </w:t>
      </w:r>
    </w:p>
    <w:p w:rsidR="004640E9" w:rsidRDefault="004640E9" w:rsidP="004640E9">
      <w:r>
        <w:t>Каневского сельского поселения</w:t>
      </w:r>
    </w:p>
    <w:p w:rsidR="004640E9" w:rsidRDefault="004640E9" w:rsidP="004640E9">
      <w:r>
        <w:t>Каневского муниципального района</w:t>
      </w:r>
    </w:p>
    <w:p w:rsidR="001A4422" w:rsidRDefault="004640E9" w:rsidP="004640E9">
      <w:r>
        <w:t xml:space="preserve">Краснодарского края                                                                     Д.Ю. </w:t>
      </w:r>
      <w:proofErr w:type="spellStart"/>
      <w:r>
        <w:t>Кибальченко</w:t>
      </w:r>
      <w:proofErr w:type="spellEnd"/>
    </w:p>
    <w:p w:rsidR="00747082" w:rsidRDefault="001A4422" w:rsidP="001A4422">
      <w:pPr>
        <w:tabs>
          <w:tab w:val="left" w:pos="4668"/>
        </w:tabs>
        <w:ind w:left="5103"/>
        <w:jc w:val="center"/>
      </w:pPr>
      <w:r>
        <w:br w:type="page"/>
      </w:r>
      <w:r w:rsidR="00747082">
        <w:lastRenderedPageBreak/>
        <w:t>Приложение № 4</w:t>
      </w:r>
    </w:p>
    <w:p w:rsidR="001A4422" w:rsidRPr="00C2705B" w:rsidRDefault="001A4422" w:rsidP="001A4422">
      <w:pPr>
        <w:tabs>
          <w:tab w:val="left" w:pos="4668"/>
        </w:tabs>
        <w:ind w:left="5103"/>
        <w:jc w:val="center"/>
      </w:pPr>
      <w:r w:rsidRPr="00C2705B">
        <w:t>к решению Совета</w:t>
      </w:r>
    </w:p>
    <w:p w:rsidR="001A4422" w:rsidRPr="00C2705B" w:rsidRDefault="001A4422" w:rsidP="001A4422">
      <w:pPr>
        <w:tabs>
          <w:tab w:val="left" w:pos="4668"/>
        </w:tabs>
        <w:ind w:left="5103"/>
        <w:jc w:val="center"/>
      </w:pPr>
      <w:r w:rsidRPr="00C2705B">
        <w:t>Каневского сельского поселения</w:t>
      </w:r>
    </w:p>
    <w:p w:rsidR="001A4422" w:rsidRPr="00C2705B" w:rsidRDefault="001A4422" w:rsidP="001A4422">
      <w:pPr>
        <w:tabs>
          <w:tab w:val="left" w:pos="4668"/>
        </w:tabs>
        <w:ind w:left="5103"/>
        <w:jc w:val="center"/>
      </w:pPr>
      <w:r w:rsidRPr="00C2705B">
        <w:t>Каневского муниципального района</w:t>
      </w:r>
    </w:p>
    <w:p w:rsidR="001A4422" w:rsidRPr="00C2705B" w:rsidRDefault="001A4422" w:rsidP="001A4422">
      <w:pPr>
        <w:tabs>
          <w:tab w:val="left" w:pos="4668"/>
        </w:tabs>
        <w:ind w:left="5103"/>
        <w:jc w:val="center"/>
      </w:pPr>
      <w:r w:rsidRPr="00C2705B">
        <w:t>Краснодарского края</w:t>
      </w:r>
    </w:p>
    <w:p w:rsidR="001A4422" w:rsidRDefault="0021525C" w:rsidP="001A4422">
      <w:pPr>
        <w:tabs>
          <w:tab w:val="left" w:pos="4668"/>
        </w:tabs>
        <w:ind w:left="5103"/>
        <w:jc w:val="center"/>
      </w:pPr>
      <w:r>
        <w:t>от 24.09.2026 г. № 104</w:t>
      </w:r>
    </w:p>
    <w:p w:rsidR="00747082" w:rsidRDefault="00747082" w:rsidP="001A4422">
      <w:pPr>
        <w:tabs>
          <w:tab w:val="left" w:pos="4668"/>
        </w:tabs>
        <w:ind w:left="5103"/>
        <w:jc w:val="center"/>
      </w:pPr>
    </w:p>
    <w:p w:rsidR="001A4422" w:rsidRPr="00C2705B" w:rsidRDefault="00747082" w:rsidP="001A4422">
      <w:pPr>
        <w:tabs>
          <w:tab w:val="left" w:pos="4668"/>
        </w:tabs>
        <w:ind w:left="5103"/>
        <w:jc w:val="center"/>
        <w:rPr>
          <w:caps/>
        </w:rPr>
      </w:pPr>
      <w:r>
        <w:t>Приложение № 4</w:t>
      </w:r>
    </w:p>
    <w:p w:rsidR="001A4422" w:rsidRPr="00C2705B" w:rsidRDefault="001A4422" w:rsidP="001A4422">
      <w:pPr>
        <w:tabs>
          <w:tab w:val="left" w:pos="4668"/>
        </w:tabs>
        <w:ind w:left="5103"/>
        <w:jc w:val="center"/>
      </w:pPr>
      <w:r w:rsidRPr="00C2705B">
        <w:t>к решению Совета Каневского сельского поселения Каневского муниципального района Краснодарского края</w:t>
      </w:r>
    </w:p>
    <w:p w:rsidR="001A4422" w:rsidRPr="00C2705B" w:rsidRDefault="001A4422" w:rsidP="001A4422">
      <w:pPr>
        <w:shd w:val="clear" w:color="auto" w:fill="FFFFFF"/>
        <w:ind w:left="5103"/>
        <w:jc w:val="center"/>
      </w:pPr>
      <w:r w:rsidRPr="00C2705B">
        <w:t>от 25.12.20</w:t>
      </w:r>
      <w:r>
        <w:t>25</w:t>
      </w:r>
      <w:r w:rsidR="00922384">
        <w:t xml:space="preserve"> г.</w:t>
      </w:r>
      <w:r w:rsidRPr="00C2705B">
        <w:t xml:space="preserve"> № </w:t>
      </w:r>
      <w:r>
        <w:t>67</w:t>
      </w:r>
    </w:p>
    <w:p w:rsidR="001A4422" w:rsidRPr="00C2705B" w:rsidRDefault="001A4422" w:rsidP="001A4422">
      <w:pPr>
        <w:shd w:val="clear" w:color="auto" w:fill="FFFFFF"/>
        <w:ind w:left="5103"/>
        <w:jc w:val="center"/>
      </w:pPr>
      <w:r w:rsidRPr="00C2705B">
        <w:t>в редакции решения Совета</w:t>
      </w:r>
    </w:p>
    <w:p w:rsidR="001A4422" w:rsidRPr="00C2705B" w:rsidRDefault="001A4422" w:rsidP="001A4422">
      <w:pPr>
        <w:shd w:val="clear" w:color="auto" w:fill="FFFFFF"/>
        <w:ind w:left="5103"/>
        <w:jc w:val="center"/>
      </w:pPr>
      <w:r w:rsidRPr="00C2705B">
        <w:t>Каневского сельского поселения</w:t>
      </w:r>
    </w:p>
    <w:p w:rsidR="001A4422" w:rsidRPr="00C2705B" w:rsidRDefault="001A4422" w:rsidP="001A4422">
      <w:pPr>
        <w:ind w:left="5103"/>
        <w:jc w:val="center"/>
      </w:pPr>
      <w:r w:rsidRPr="00C2705B">
        <w:t>Каневского муниципального района</w:t>
      </w:r>
    </w:p>
    <w:p w:rsidR="001A4422" w:rsidRPr="00C2705B" w:rsidRDefault="001A4422" w:rsidP="001A4422">
      <w:pPr>
        <w:ind w:left="5103"/>
        <w:jc w:val="center"/>
      </w:pPr>
      <w:r w:rsidRPr="00C2705B">
        <w:t>Краснодарского края</w:t>
      </w:r>
    </w:p>
    <w:p w:rsidR="001A4422" w:rsidRPr="00C2705B" w:rsidRDefault="0021525C" w:rsidP="001A4422">
      <w:pPr>
        <w:ind w:left="5103"/>
        <w:jc w:val="center"/>
        <w:rPr>
          <w:b/>
          <w:bCs/>
        </w:rPr>
      </w:pPr>
      <w:r>
        <w:t>от 24.09.2026 г. № 104</w:t>
      </w:r>
    </w:p>
    <w:p w:rsidR="001A4422" w:rsidRDefault="001A4422" w:rsidP="001A4422">
      <w:pPr>
        <w:rPr>
          <w:b/>
        </w:rPr>
      </w:pPr>
    </w:p>
    <w:p w:rsidR="001A4422" w:rsidRPr="00922384" w:rsidRDefault="001A4422" w:rsidP="001A4422">
      <w:pPr>
        <w:jc w:val="center"/>
      </w:pPr>
      <w:r w:rsidRPr="00922384">
        <w:t xml:space="preserve">Распределение бюджетных ассигнований по разделам и подразделам классификации расходов бюджета </w:t>
      </w:r>
      <w:r w:rsidRPr="00922384">
        <w:rPr>
          <w:bCs/>
        </w:rPr>
        <w:t>Каневского сельского поселения Каневского муниципального района Краснодарского края в 2026 году</w:t>
      </w:r>
    </w:p>
    <w:p w:rsidR="001A4422" w:rsidRDefault="001A4422" w:rsidP="001A4422">
      <w:pPr>
        <w:tabs>
          <w:tab w:val="left" w:pos="8020"/>
        </w:tabs>
        <w:jc w:val="right"/>
      </w:pPr>
    </w:p>
    <w:tbl>
      <w:tblPr>
        <w:tblW w:w="9789" w:type="dxa"/>
        <w:tblInd w:w="113" w:type="dxa"/>
        <w:tblLook w:val="04A0"/>
      </w:tblPr>
      <w:tblGrid>
        <w:gridCol w:w="860"/>
        <w:gridCol w:w="6081"/>
        <w:gridCol w:w="567"/>
        <w:gridCol w:w="850"/>
        <w:gridCol w:w="11"/>
        <w:gridCol w:w="1409"/>
        <w:gridCol w:w="11"/>
      </w:tblGrid>
      <w:tr w:rsidR="001A4422">
        <w:trPr>
          <w:gridAfter w:val="1"/>
          <w:wAfter w:w="11" w:type="dxa"/>
          <w:trHeight w:val="3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6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ПР</w:t>
            </w:r>
            <w:proofErr w:type="gram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</w:t>
            </w:r>
          </w:p>
          <w:p w:rsidR="00747082" w:rsidRDefault="007470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(тысяч рублей)</w:t>
            </w:r>
          </w:p>
        </w:tc>
      </w:tr>
      <w:tr w:rsidR="001A4422">
        <w:trPr>
          <w:gridAfter w:val="1"/>
          <w:wAfter w:w="11" w:type="dxa"/>
          <w:trHeight w:val="39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113776,8</w:t>
            </w:r>
          </w:p>
        </w:tc>
      </w:tr>
      <w:tr w:rsidR="001A4422">
        <w:trPr>
          <w:gridAfter w:val="1"/>
          <w:wAfter w:w="11" w:type="dxa"/>
          <w:trHeight w:val="10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3324,9</w:t>
            </w:r>
          </w:p>
        </w:tc>
      </w:tr>
      <w:tr w:rsidR="001A4422">
        <w:trPr>
          <w:gridAfter w:val="1"/>
          <w:wAfter w:w="11" w:type="dxa"/>
          <w:trHeight w:val="144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29146,0</w:t>
            </w:r>
          </w:p>
        </w:tc>
      </w:tr>
      <w:tr w:rsidR="001A4422">
        <w:trPr>
          <w:gridAfter w:val="1"/>
          <w:wAfter w:w="11" w:type="dxa"/>
          <w:trHeight w:val="10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657,2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80448,7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5242,7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 xml:space="preserve">Мобилизационная и </w:t>
            </w:r>
            <w:proofErr w:type="spellStart"/>
            <w:r>
              <w:rPr>
                <w:color w:val="000000"/>
              </w:rPr>
              <w:t>вневоинская</w:t>
            </w:r>
            <w:proofErr w:type="spellEnd"/>
            <w:r>
              <w:rPr>
                <w:color w:val="000000"/>
              </w:rPr>
              <w:t xml:space="preserve">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5242,7</w:t>
            </w:r>
          </w:p>
        </w:tc>
      </w:tr>
      <w:tr w:rsidR="001A4422">
        <w:trPr>
          <w:gridAfter w:val="1"/>
          <w:wAfter w:w="11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873,0</w:t>
            </w:r>
          </w:p>
        </w:tc>
      </w:tr>
      <w:tr w:rsidR="001A4422">
        <w:trPr>
          <w:gridAfter w:val="1"/>
          <w:wAfter w:w="11" w:type="dxa"/>
          <w:trHeight w:val="10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394,0</w:t>
            </w:r>
          </w:p>
        </w:tc>
      </w:tr>
      <w:tr w:rsidR="001A4422">
        <w:trPr>
          <w:gridAfter w:val="1"/>
          <w:wAfter w:w="11" w:type="dxa"/>
          <w:trHeight w:val="7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безопасности и правоохранительной деятельности.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479,0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111912,0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110862,0</w:t>
            </w:r>
          </w:p>
        </w:tc>
      </w:tr>
      <w:tr w:rsidR="001A4422">
        <w:trPr>
          <w:gridAfter w:val="1"/>
          <w:wAfter w:w="11" w:type="dxa"/>
          <w:trHeight w:val="37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1050,0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176861,3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49793,3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127068,0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397,1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397,1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84610,6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84610,6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1142,0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1142,0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13944,4</w:t>
            </w:r>
          </w:p>
        </w:tc>
      </w:tr>
      <w:tr w:rsidR="001A4422">
        <w:trPr>
          <w:gridAfter w:val="1"/>
          <w:wAfter w:w="11" w:type="dxa"/>
          <w:trHeight w:val="36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Массовый спорт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13944,4</w:t>
            </w:r>
          </w:p>
        </w:tc>
      </w:tr>
      <w:tr w:rsidR="001A4422">
        <w:trPr>
          <w:gridAfter w:val="1"/>
          <w:wAfter w:w="11" w:type="dxa"/>
          <w:trHeight w:val="72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3557,2</w:t>
            </w:r>
          </w:p>
        </w:tc>
      </w:tr>
      <w:tr w:rsidR="001A4422">
        <w:trPr>
          <w:gridAfter w:val="1"/>
          <w:wAfter w:w="11" w:type="dxa"/>
          <w:trHeight w:val="72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</w:p>
        </w:tc>
        <w:tc>
          <w:tcPr>
            <w:tcW w:w="6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Default="001A44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3557,2</w:t>
            </w:r>
          </w:p>
        </w:tc>
      </w:tr>
      <w:tr w:rsidR="001A4422">
        <w:trPr>
          <w:trHeight w:val="348"/>
        </w:trPr>
        <w:tc>
          <w:tcPr>
            <w:tcW w:w="83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Pr="00922384" w:rsidRDefault="001A4422">
            <w:pPr>
              <w:rPr>
                <w:bCs/>
                <w:color w:val="000000"/>
              </w:rPr>
            </w:pPr>
            <w:r w:rsidRPr="00922384">
              <w:rPr>
                <w:bCs/>
                <w:color w:val="000000"/>
              </w:rPr>
              <w:t>Всего: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Pr="00922384" w:rsidRDefault="001A4422">
            <w:pPr>
              <w:jc w:val="right"/>
              <w:rPr>
                <w:bCs/>
                <w:color w:val="000000"/>
              </w:rPr>
            </w:pPr>
            <w:r w:rsidRPr="00922384">
              <w:rPr>
                <w:bCs/>
                <w:color w:val="000000"/>
              </w:rPr>
              <w:t>512317,1</w:t>
            </w:r>
          </w:p>
        </w:tc>
      </w:tr>
    </w:tbl>
    <w:p w:rsidR="001A4422" w:rsidRDefault="001A4422" w:rsidP="001A4422">
      <w:pPr>
        <w:tabs>
          <w:tab w:val="right" w:pos="9540"/>
        </w:tabs>
        <w:rPr>
          <w:color w:val="000000"/>
        </w:rPr>
      </w:pPr>
    </w:p>
    <w:p w:rsidR="001A4422" w:rsidRDefault="001A4422" w:rsidP="001A4422">
      <w:pPr>
        <w:tabs>
          <w:tab w:val="right" w:pos="9540"/>
        </w:tabs>
        <w:rPr>
          <w:color w:val="000000"/>
        </w:rPr>
      </w:pPr>
    </w:p>
    <w:p w:rsidR="001A4422" w:rsidRDefault="001A4422" w:rsidP="001A4422">
      <w:pPr>
        <w:tabs>
          <w:tab w:val="right" w:pos="9540"/>
        </w:tabs>
        <w:rPr>
          <w:color w:val="000000"/>
        </w:rPr>
      </w:pPr>
    </w:p>
    <w:p w:rsidR="001A4422" w:rsidRPr="000334BA" w:rsidRDefault="001A4422" w:rsidP="001A4422">
      <w:pPr>
        <w:tabs>
          <w:tab w:val="right" w:pos="9540"/>
        </w:tabs>
      </w:pPr>
      <w:r w:rsidRPr="000334BA">
        <w:t>Заместитель главы</w:t>
      </w:r>
    </w:p>
    <w:p w:rsidR="001A4422" w:rsidRPr="000334BA" w:rsidRDefault="001A4422" w:rsidP="001A4422">
      <w:pPr>
        <w:tabs>
          <w:tab w:val="right" w:pos="9540"/>
        </w:tabs>
      </w:pPr>
      <w:r w:rsidRPr="000334BA">
        <w:t>Каневского сельского поселения</w:t>
      </w:r>
    </w:p>
    <w:p w:rsidR="001A4422" w:rsidRPr="000334BA" w:rsidRDefault="001A4422" w:rsidP="001A4422">
      <w:pPr>
        <w:tabs>
          <w:tab w:val="right" w:pos="9540"/>
        </w:tabs>
      </w:pPr>
      <w:r w:rsidRPr="000334BA">
        <w:t>Каневского муниципального района</w:t>
      </w:r>
    </w:p>
    <w:p w:rsidR="001A4422" w:rsidRDefault="001A4422" w:rsidP="001A4422">
      <w:pPr>
        <w:tabs>
          <w:tab w:val="right" w:pos="9540"/>
        </w:tabs>
      </w:pPr>
      <w:r w:rsidRPr="000334BA">
        <w:t xml:space="preserve">Краснодарского края </w:t>
      </w:r>
      <w:r w:rsidRPr="000334BA">
        <w:tab/>
        <w:t xml:space="preserve">       А.А. Иванов</w:t>
      </w:r>
    </w:p>
    <w:p w:rsidR="001A4422" w:rsidRDefault="001A4422" w:rsidP="001A4422">
      <w:pPr>
        <w:tabs>
          <w:tab w:val="right" w:pos="9540"/>
        </w:tabs>
      </w:pPr>
    </w:p>
    <w:p w:rsidR="001A4422" w:rsidRPr="00411042" w:rsidRDefault="001A4422" w:rsidP="001A4422">
      <w:pPr>
        <w:tabs>
          <w:tab w:val="right" w:pos="9540"/>
        </w:tabs>
      </w:pPr>
    </w:p>
    <w:p w:rsidR="001A4422" w:rsidRPr="009769DF" w:rsidRDefault="001A4422" w:rsidP="001A4422">
      <w:r>
        <w:br w:type="page"/>
      </w:r>
    </w:p>
    <w:tbl>
      <w:tblPr>
        <w:tblW w:w="0" w:type="auto"/>
        <w:tblInd w:w="-57" w:type="dxa"/>
        <w:tblLayout w:type="fixed"/>
        <w:tblLook w:val="0000"/>
      </w:tblPr>
      <w:tblGrid>
        <w:gridCol w:w="4418"/>
        <w:gridCol w:w="5153"/>
      </w:tblGrid>
      <w:tr w:rsidR="001A4422" w:rsidRPr="009769DF">
        <w:tc>
          <w:tcPr>
            <w:tcW w:w="4418" w:type="dxa"/>
          </w:tcPr>
          <w:p w:rsidR="001A4422" w:rsidRPr="009769DF" w:rsidRDefault="001A4422">
            <w:pPr>
              <w:tabs>
                <w:tab w:val="left" w:pos="4668"/>
              </w:tabs>
              <w:snapToGrid w:val="0"/>
              <w:jc w:val="center"/>
              <w:rPr>
                <w:caps/>
              </w:rPr>
            </w:pPr>
          </w:p>
        </w:tc>
        <w:tc>
          <w:tcPr>
            <w:tcW w:w="5153" w:type="dxa"/>
          </w:tcPr>
          <w:p w:rsidR="001A4422" w:rsidRPr="00296EB4" w:rsidRDefault="00922384">
            <w:pPr>
              <w:tabs>
                <w:tab w:val="left" w:pos="4668"/>
              </w:tabs>
              <w:jc w:val="center"/>
            </w:pPr>
            <w:r>
              <w:t>Приложение</w:t>
            </w:r>
            <w:r w:rsidR="001A4422" w:rsidRPr="00296EB4">
              <w:t xml:space="preserve"> №</w:t>
            </w:r>
            <w:r>
              <w:t xml:space="preserve"> </w:t>
            </w:r>
            <w:r w:rsidR="001A4422">
              <w:t>5</w:t>
            </w:r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  <w:r w:rsidRPr="00296EB4">
              <w:t>к решению Совета</w:t>
            </w:r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  <w:r w:rsidRPr="00296EB4">
              <w:t>Каневского сельского поселения</w:t>
            </w:r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  <w:r w:rsidRPr="00296EB4">
              <w:t>Каневского муниципального района</w:t>
            </w:r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  <w:r w:rsidRPr="00296EB4">
              <w:t>Краснодарского края</w:t>
            </w:r>
          </w:p>
          <w:p w:rsidR="001A4422" w:rsidRPr="00296EB4" w:rsidRDefault="0021525C">
            <w:pPr>
              <w:tabs>
                <w:tab w:val="left" w:pos="4668"/>
              </w:tabs>
              <w:jc w:val="center"/>
            </w:pPr>
            <w:r>
              <w:t>от 24.09.2026 г. № 104</w:t>
            </w:r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</w:p>
          <w:p w:rsidR="001A4422" w:rsidRPr="00296EB4" w:rsidRDefault="00922384">
            <w:pPr>
              <w:tabs>
                <w:tab w:val="left" w:pos="4668"/>
              </w:tabs>
              <w:jc w:val="center"/>
            </w:pPr>
            <w:r>
              <w:t>Приложение</w:t>
            </w:r>
            <w:r w:rsidR="001A4422" w:rsidRPr="00296EB4">
              <w:t xml:space="preserve"> № </w:t>
            </w:r>
            <w:r w:rsidR="001A4422">
              <w:t>5</w:t>
            </w:r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  <w:r w:rsidRPr="00296EB4">
              <w:t>к решению Совета Каневского сельского поселения Каневского муниципального района Краснодарского края</w:t>
            </w:r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  <w:r w:rsidRPr="00296EB4">
              <w:t>от 25.12.202</w:t>
            </w:r>
            <w:r>
              <w:t>5</w:t>
            </w:r>
            <w:r w:rsidR="00922384">
              <w:t xml:space="preserve"> г.</w:t>
            </w:r>
            <w:r w:rsidRPr="00296EB4">
              <w:t xml:space="preserve"> № </w:t>
            </w:r>
            <w:r>
              <w:t>67</w:t>
            </w:r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  <w:proofErr w:type="gramStart"/>
            <w:r w:rsidRPr="00296EB4">
              <w:t>(в редакции решения Совета</w:t>
            </w:r>
            <w:proofErr w:type="gramEnd"/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  <w:r w:rsidRPr="00296EB4">
              <w:t>Каневского сельского поселения</w:t>
            </w:r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  <w:r w:rsidRPr="00296EB4">
              <w:t>Каневского муниципального района</w:t>
            </w:r>
          </w:p>
          <w:p w:rsidR="001A4422" w:rsidRPr="00296EB4" w:rsidRDefault="001A4422">
            <w:pPr>
              <w:tabs>
                <w:tab w:val="left" w:pos="4668"/>
              </w:tabs>
              <w:jc w:val="center"/>
            </w:pPr>
            <w:r w:rsidRPr="00296EB4">
              <w:t>Краснодарского края</w:t>
            </w:r>
          </w:p>
          <w:p w:rsidR="001A4422" w:rsidRPr="00296EB4" w:rsidRDefault="0021525C">
            <w:pPr>
              <w:tabs>
                <w:tab w:val="left" w:pos="4668"/>
              </w:tabs>
              <w:jc w:val="center"/>
            </w:pPr>
            <w:r>
              <w:t>от 24.09.2026 г. № 104</w:t>
            </w:r>
          </w:p>
          <w:p w:rsidR="001A4422" w:rsidRPr="00CE3CCD" w:rsidRDefault="001A4422">
            <w:pPr>
              <w:tabs>
                <w:tab w:val="left" w:pos="4668"/>
              </w:tabs>
              <w:ind w:left="5049"/>
              <w:jc w:val="center"/>
            </w:pPr>
          </w:p>
          <w:p w:rsidR="001A4422" w:rsidRPr="00CE3CCD" w:rsidRDefault="001A4422">
            <w:pPr>
              <w:shd w:val="clear" w:color="auto" w:fill="FFFFFF"/>
              <w:jc w:val="center"/>
            </w:pPr>
          </w:p>
        </w:tc>
      </w:tr>
    </w:tbl>
    <w:p w:rsidR="001A4422" w:rsidRPr="00922384" w:rsidRDefault="001A4422" w:rsidP="001A4422">
      <w:pPr>
        <w:jc w:val="center"/>
        <w:rPr>
          <w:bCs/>
        </w:rPr>
      </w:pPr>
      <w:r w:rsidRPr="00922384">
        <w:rPr>
          <w:bCs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922384">
        <w:rPr>
          <w:bCs/>
        </w:rPr>
        <w:t>непрограммным</w:t>
      </w:r>
      <w:proofErr w:type="spellEnd"/>
      <w:r w:rsidRPr="00922384">
        <w:rPr>
          <w:bCs/>
        </w:rPr>
        <w:t xml:space="preserve"> направлениям деятельности), группам </w:t>
      </w:r>
      <w:proofErr w:type="gramStart"/>
      <w:r w:rsidRPr="00922384">
        <w:rPr>
          <w:bCs/>
        </w:rPr>
        <w:t>видов расходов классификации расходов бюджета</w:t>
      </w:r>
      <w:proofErr w:type="gramEnd"/>
      <w:r w:rsidRPr="00922384">
        <w:rPr>
          <w:bCs/>
        </w:rPr>
        <w:t xml:space="preserve"> Каневского муниципального района Краснодарского края в 2026 году</w:t>
      </w:r>
    </w:p>
    <w:p w:rsidR="001A4422" w:rsidRDefault="001A4422" w:rsidP="001A4422">
      <w:pPr>
        <w:tabs>
          <w:tab w:val="left" w:pos="432"/>
        </w:tabs>
        <w:ind w:firstLine="7938"/>
      </w:pPr>
    </w:p>
    <w:tbl>
      <w:tblPr>
        <w:tblW w:w="9634" w:type="dxa"/>
        <w:tblInd w:w="113" w:type="dxa"/>
        <w:tblLook w:val="04A0"/>
      </w:tblPr>
      <w:tblGrid>
        <w:gridCol w:w="595"/>
        <w:gridCol w:w="4929"/>
        <w:gridCol w:w="1906"/>
        <w:gridCol w:w="875"/>
        <w:gridCol w:w="1329"/>
      </w:tblGrid>
      <w:tr w:rsidR="001A4422" w:rsidRPr="00027364">
        <w:trPr>
          <w:trHeight w:val="3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027364" w:rsidRDefault="001A4422">
            <w:pPr>
              <w:suppressAutoHyphens w:val="0"/>
              <w:jc w:val="center"/>
              <w:rPr>
                <w:lang w:eastAsia="ru-RU"/>
              </w:rPr>
            </w:pPr>
            <w:r w:rsidRPr="00027364">
              <w:rPr>
                <w:lang w:eastAsia="ru-RU"/>
              </w:rPr>
              <w:t xml:space="preserve">№ </w:t>
            </w:r>
            <w:proofErr w:type="spellStart"/>
            <w:proofErr w:type="gramStart"/>
            <w:r w:rsidRPr="00027364">
              <w:rPr>
                <w:lang w:eastAsia="ru-RU"/>
              </w:rPr>
              <w:t>п</w:t>
            </w:r>
            <w:proofErr w:type="spellEnd"/>
            <w:proofErr w:type="gramEnd"/>
            <w:r w:rsidRPr="00027364">
              <w:rPr>
                <w:lang w:eastAsia="ru-RU"/>
              </w:rPr>
              <w:t>/</w:t>
            </w:r>
            <w:proofErr w:type="spellStart"/>
            <w:r w:rsidRPr="00027364">
              <w:rPr>
                <w:lang w:eastAsia="ru-RU"/>
              </w:rPr>
              <w:t>п</w:t>
            </w:r>
            <w:proofErr w:type="spellEnd"/>
          </w:p>
        </w:tc>
        <w:tc>
          <w:tcPr>
            <w:tcW w:w="4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027364" w:rsidRDefault="001A4422">
            <w:pPr>
              <w:suppressAutoHyphens w:val="0"/>
              <w:jc w:val="center"/>
              <w:rPr>
                <w:lang w:eastAsia="ru-RU"/>
              </w:rPr>
            </w:pPr>
            <w:r w:rsidRPr="00027364">
              <w:rPr>
                <w:lang w:eastAsia="ru-RU"/>
              </w:rPr>
              <w:t>Наименование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027364" w:rsidRDefault="001A4422">
            <w:pPr>
              <w:suppressAutoHyphens w:val="0"/>
              <w:jc w:val="center"/>
              <w:rPr>
                <w:lang w:eastAsia="ru-RU"/>
              </w:rPr>
            </w:pPr>
            <w:r w:rsidRPr="00027364">
              <w:rPr>
                <w:lang w:eastAsia="ru-RU"/>
              </w:rPr>
              <w:t>ЦСР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027364" w:rsidRDefault="001A4422">
            <w:pPr>
              <w:suppressAutoHyphens w:val="0"/>
              <w:jc w:val="center"/>
              <w:rPr>
                <w:lang w:eastAsia="ru-RU"/>
              </w:rPr>
            </w:pPr>
            <w:r w:rsidRPr="00027364">
              <w:rPr>
                <w:lang w:eastAsia="ru-RU"/>
              </w:rPr>
              <w:t>КВР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027364" w:rsidRDefault="001A4422">
            <w:pPr>
              <w:suppressAutoHyphens w:val="0"/>
              <w:jc w:val="center"/>
              <w:rPr>
                <w:lang w:eastAsia="ru-RU"/>
              </w:rPr>
            </w:pPr>
            <w:r w:rsidRPr="00027364">
              <w:rPr>
                <w:lang w:eastAsia="ru-RU"/>
              </w:rPr>
              <w:t>Сумма</w:t>
            </w:r>
            <w:r w:rsidR="00922384">
              <w:rPr>
                <w:lang w:eastAsia="ru-RU"/>
              </w:rPr>
              <w:t xml:space="preserve"> (тысяч рублей)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 xml:space="preserve">Всего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512317,1</w:t>
            </w:r>
          </w:p>
        </w:tc>
      </w:tr>
      <w:tr w:rsidR="001A4422" w:rsidRPr="00922384">
        <w:trPr>
          <w:trHeight w:val="123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«Информационное обеспечение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01 0 00 00000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3023,0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«Информационное обеспечение и сопровождение деятельности органов муниципальной власти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01 1 00 00000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«Информационное обеспечение и сопровождение деятельности органов муниципальной власти»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01 1 01 00000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Развитие отрасли информационных технологий и телекоммуникаций (приобретение, обслуживание техники, сопровождение </w:t>
            </w:r>
            <w:proofErr w:type="gramStart"/>
            <w:r w:rsidRPr="00922384">
              <w:rPr>
                <w:lang w:eastAsia="ru-RU"/>
              </w:rPr>
              <w:t>ПО</w:t>
            </w:r>
            <w:proofErr w:type="gramEnd"/>
            <w:r w:rsidRPr="00922384">
              <w:rPr>
                <w:lang w:eastAsia="ru-RU"/>
              </w:rPr>
              <w:t xml:space="preserve"> и т.д.) 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01 1 01 10070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01 1 01 10070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13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«Информирование населения о </w:t>
            </w:r>
            <w:proofErr w:type="spellStart"/>
            <w:proofErr w:type="gramStart"/>
            <w:r w:rsidRPr="00922384">
              <w:rPr>
                <w:lang w:eastAsia="ru-RU"/>
              </w:rPr>
              <w:t>деятельно-сти</w:t>
            </w:r>
            <w:proofErr w:type="spellEnd"/>
            <w:proofErr w:type="gramEnd"/>
            <w:r w:rsidRPr="00922384">
              <w:rPr>
                <w:lang w:eastAsia="ru-RU"/>
              </w:rPr>
              <w:t xml:space="preserve"> органов муниципальной власти на территории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01 2 00 00000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2223,0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Информирование населения о деятельности органов муниципальной власти на территории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01 2 01 00000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2223,0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информированию населения о деятельности органов муниципальной власти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01 2 01 10060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2223,0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01 2 01 10060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2223,0</w:t>
            </w:r>
          </w:p>
        </w:tc>
      </w:tr>
      <w:tr w:rsidR="001A4422" w:rsidRPr="00922384">
        <w:trPr>
          <w:trHeight w:val="104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2.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 xml:space="preserve">Муниципальная программа «Поддержка и развитие кубанского казачества в </w:t>
            </w:r>
            <w:proofErr w:type="spellStart"/>
            <w:r w:rsidRPr="00922384">
              <w:rPr>
                <w:bCs/>
                <w:lang w:eastAsia="ru-RU"/>
              </w:rPr>
              <w:t>Каневском</w:t>
            </w:r>
            <w:proofErr w:type="spellEnd"/>
            <w:r w:rsidRPr="00922384">
              <w:rPr>
                <w:bCs/>
                <w:lang w:eastAsia="ru-RU"/>
              </w:rPr>
              <w:t xml:space="preserve"> сельском поселении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02 0 00 00000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Поддержка и развитие кубанского казачества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02 0 01 00000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поддержке и развитию кубанского казачества на территории поселения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02 0 01 10080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02 0 01 10080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50,0</w:t>
            </w:r>
          </w:p>
        </w:tc>
      </w:tr>
      <w:tr w:rsidR="001A4422" w:rsidRPr="00922384">
        <w:trPr>
          <w:trHeight w:val="12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3.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 «Обеспечение безопасности населения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03 0 00 00000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873,0</w:t>
            </w:r>
          </w:p>
        </w:tc>
      </w:tr>
      <w:tr w:rsidR="001A4422" w:rsidRPr="00922384">
        <w:trPr>
          <w:trHeight w:val="117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«Снижение рисков и смягчение последствий чрезвычайных ситуаций природного и техногенного характера на территории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232,0</w:t>
            </w:r>
          </w:p>
        </w:tc>
      </w:tr>
      <w:tr w:rsidR="001A4422" w:rsidRPr="00922384">
        <w:trPr>
          <w:trHeight w:val="117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Снижение рисков и смягчение последствий чрезвычайных ситуаций природного и техногенного характера.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03 1 01 00000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232,0</w:t>
            </w:r>
          </w:p>
        </w:tc>
      </w:tr>
      <w:tr w:rsidR="001A4422" w:rsidRPr="00922384">
        <w:trPr>
          <w:trHeight w:val="105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снижение рисков и смягчение последствий чрезвычайных ситуаций природного и техногенного характера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03 1 01 10100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232,0</w:t>
            </w:r>
          </w:p>
        </w:tc>
      </w:tr>
      <w:tr w:rsidR="001A4422" w:rsidRPr="00922384">
        <w:trPr>
          <w:trHeight w:val="111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03 1 01 10100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232,0</w:t>
            </w:r>
          </w:p>
        </w:tc>
      </w:tr>
      <w:tr w:rsidR="001A4422" w:rsidRPr="00922384">
        <w:trPr>
          <w:trHeight w:val="9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«Пожарная безопасность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03 2 00 00000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162,0</w:t>
            </w:r>
          </w:p>
        </w:tc>
      </w:tr>
      <w:tr w:rsidR="001A4422" w:rsidRPr="00922384">
        <w:trPr>
          <w:trHeight w:val="6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Пожарная безопасность на территории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03 2 01 00000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162,0</w:t>
            </w:r>
          </w:p>
        </w:tc>
      </w:tr>
      <w:tr w:rsidR="001A4422" w:rsidRPr="00922384">
        <w:trPr>
          <w:trHeight w:val="70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пожарной безопасности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03 2 01 10110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162,0</w:t>
            </w:r>
          </w:p>
        </w:tc>
      </w:tr>
      <w:tr w:rsidR="001A4422" w:rsidRPr="00922384">
        <w:trPr>
          <w:trHeight w:val="70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03 2 01 10110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162,0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03 3 00 00000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129,0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Реализация планов,  направленных на противодействие коррупции на территории Каневского сельского поселения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03 3 01 00000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129,0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противодействие коррупции на территории Каневского сельского поселения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03 3 01 10120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129,0</w:t>
            </w:r>
          </w:p>
        </w:tc>
      </w:tr>
      <w:tr w:rsidR="001A4422" w:rsidRPr="00922384">
        <w:trPr>
          <w:trHeight w:val="8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03 3 01 10120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129,0</w:t>
            </w:r>
          </w:p>
        </w:tc>
      </w:tr>
      <w:tr w:rsidR="001A4422" w:rsidRPr="00922384">
        <w:trPr>
          <w:trHeight w:val="112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 «Профилактика правонарушений на территории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03 4 00 00000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350,0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Профилактика правонарушений на территории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03 4 01 00000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350,0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профилактику правонарушений на территории Каневского сельского поселения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03 4 01 10130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350,0</w:t>
            </w:r>
          </w:p>
        </w:tc>
      </w:tr>
      <w:tr w:rsidR="001A4422" w:rsidRPr="00922384">
        <w:trPr>
          <w:trHeight w:val="88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03 4 01 10130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350,0</w:t>
            </w:r>
          </w:p>
        </w:tc>
      </w:tr>
      <w:tr w:rsidR="001A4422" w:rsidRPr="00922384">
        <w:trPr>
          <w:trHeight w:val="104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4.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«Развитие гражданского общества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04 0 00 00000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4600,0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«Укрепление единства российской нации на территории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04 1 00 00000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1600,0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Укрепление единства российской нации на территории Каневского </w:t>
            </w:r>
            <w:proofErr w:type="spellStart"/>
            <w:proofErr w:type="gramStart"/>
            <w:r w:rsidRPr="00922384">
              <w:rPr>
                <w:lang w:eastAsia="ru-RU"/>
              </w:rPr>
              <w:t>сельско-го</w:t>
            </w:r>
            <w:proofErr w:type="spellEnd"/>
            <w:proofErr w:type="gramEnd"/>
            <w:r w:rsidRPr="00922384">
              <w:rPr>
                <w:lang w:eastAsia="ru-RU"/>
              </w:rPr>
              <w:t xml:space="preserve">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04 1 01 00000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1600,0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укрепление единства российской нации на территории Каневского сельского поселения Каневского района.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04 1 01 10050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1470,0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04 1 01 10050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1470,0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оплату членских взносов в Ассоциацию «Совет муниципальных образований Краснодарского края»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04 1 01 10350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130,0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04 1 01 10350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130,0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«Развитие института органов </w:t>
            </w:r>
            <w:proofErr w:type="spellStart"/>
            <w:proofErr w:type="gramStart"/>
            <w:r w:rsidRPr="00922384">
              <w:rPr>
                <w:lang w:eastAsia="ru-RU"/>
              </w:rPr>
              <w:t>территори-ального</w:t>
            </w:r>
            <w:proofErr w:type="spellEnd"/>
            <w:proofErr w:type="gramEnd"/>
            <w:r w:rsidRPr="00922384">
              <w:rPr>
                <w:lang w:eastAsia="ru-RU"/>
              </w:rPr>
              <w:t xml:space="preserve"> самоуправления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</w:t>
            </w:r>
            <w:proofErr w:type="spellStart"/>
            <w:r w:rsidRPr="00922384">
              <w:rPr>
                <w:lang w:eastAsia="ru-RU"/>
              </w:rPr>
              <w:t>рай-она</w:t>
            </w:r>
            <w:proofErr w:type="spellEnd"/>
            <w:r w:rsidRPr="00922384">
              <w:rPr>
                <w:lang w:eastAsia="ru-RU"/>
              </w:rPr>
              <w:t xml:space="preserve"> на 2024-2026 годы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04 2 00 00000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3000,0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Развитие института органов территориального самоуправления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04 2 01 00000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3000,0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развитию института органов территориального самоуправления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04 2 01 10040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3000,0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04 2 01 10040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3000,0</w:t>
            </w:r>
          </w:p>
        </w:tc>
      </w:tr>
      <w:tr w:rsidR="001A4422" w:rsidRPr="00922384">
        <w:trPr>
          <w:trHeight w:val="130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«Развитие и содержание дорожного хозяйства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05 0 00 00000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110862,0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«Ремонт и капитальный ремонт дорог и тротуаров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05 1 00 00000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101702,0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Ремонт и капитальный ремонт дорог Каневского сельского поселения Каневского района на 2024-2026 годы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05 1 01 00000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101702,0</w:t>
            </w:r>
          </w:p>
        </w:tc>
      </w:tr>
      <w:tr w:rsidR="001A4422" w:rsidRPr="00922384">
        <w:trPr>
          <w:trHeight w:val="14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Реализация комплекса мероприятий по ремонту и капитальному ремонту автомобильных дорог местного значения и тротуаров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05 1 01 9Д170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29264,7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05 1 01 9Д170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29264,7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05 1 01 SД060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72437,3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05 1 01 SД060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72437,3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«Работы по содержанию автомобильных дорог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05 2 00 00000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9160,0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Работы по содержанию автомобильных дорог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</w:t>
            </w:r>
            <w:proofErr w:type="gramStart"/>
            <w:r w:rsidRPr="00922384">
              <w:rPr>
                <w:lang w:eastAsia="ru-RU"/>
              </w:rPr>
              <w:t>сельском</w:t>
            </w:r>
            <w:proofErr w:type="gramEnd"/>
            <w:r w:rsidRPr="00922384">
              <w:rPr>
                <w:lang w:eastAsia="ru-RU"/>
              </w:rPr>
              <w:t xml:space="preserve"> </w:t>
            </w:r>
            <w:proofErr w:type="spellStart"/>
            <w:r w:rsidRPr="00922384">
              <w:rPr>
                <w:lang w:eastAsia="ru-RU"/>
              </w:rPr>
              <w:t>посе-лении</w:t>
            </w:r>
            <w:proofErr w:type="spellEnd"/>
            <w:r w:rsidRPr="00922384">
              <w:rPr>
                <w:lang w:eastAsia="ru-RU"/>
              </w:rPr>
              <w:t xml:space="preserve">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05 2 01 00000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9160,0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по содержанию автомобильных работ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05 2 01 9Д180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9160,0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05 2 01 9Д180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9160,0</w:t>
            </w:r>
          </w:p>
        </w:tc>
      </w:tr>
      <w:tr w:rsidR="001A4422" w:rsidRPr="00922384">
        <w:trPr>
          <w:trHeight w:val="139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6.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 «Формирование комфортной городской среды на 2018-2025 годы на территории Каневского сельского поселения Каневского района»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06 0 00 00000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0,0</w:t>
            </w:r>
          </w:p>
        </w:tc>
      </w:tr>
      <w:tr w:rsidR="001A4422" w:rsidRPr="00922384">
        <w:trPr>
          <w:trHeight w:val="17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lastRenderedPageBreak/>
              <w:t>7.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«Комплексное и устойчивое развитие Каневского сельского поселения Каневского района в сфере землепользования, архитектуры и градостроительства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07 0 00 00000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1000,0</w:t>
            </w:r>
          </w:p>
        </w:tc>
      </w:tr>
      <w:tr w:rsidR="001A4422" w:rsidRPr="00922384">
        <w:trPr>
          <w:trHeight w:val="14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«Муниципальная подпрограмма «Разработка документации по землеустройству территории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07 1 00 00000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Разработка документации по землеустройству территории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07 1 01 00000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в области землепользования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07 1 01 10190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07 1 01 10190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139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8.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«Меры социальной поддержки граждан, проживающих на территории Каневского сельского поселения  Каневского района 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08 0 00 00000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1142,0</w:t>
            </w:r>
          </w:p>
        </w:tc>
      </w:tr>
      <w:tr w:rsidR="001A4422" w:rsidRPr="00922384">
        <w:trPr>
          <w:trHeight w:val="76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Меры социальной поддержки граждан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08 0 02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1142,0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Социальное обеспечение населению и финансовая поддержка отдельных категорий граждан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08 0 02 10310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1142,0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08 0 02 10310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08 0 02 10310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1082,0</w:t>
            </w:r>
          </w:p>
        </w:tc>
      </w:tr>
      <w:tr w:rsidR="001A4422" w:rsidRPr="00922384">
        <w:trPr>
          <w:trHeight w:val="139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9.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"Развитие жилищно-коммунального хозяйства на территории Каневского сельского поселения Каневского района  на 2024-2026 годы"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09 0 00 00000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1800,0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«Развитие систем канализации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09 1 00 00000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Развитие систем канализации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09 1 01 00000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1200,0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развитию и улучшение качества канализационных систем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09 1 01 10220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09 1 01 10220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1200,0</w:t>
            </w:r>
          </w:p>
        </w:tc>
      </w:tr>
      <w:tr w:rsidR="001A4422" w:rsidRPr="00922384">
        <w:trPr>
          <w:trHeight w:val="11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«Техническое перевооружение системы </w:t>
            </w:r>
            <w:proofErr w:type="spellStart"/>
            <w:r w:rsidRPr="00922384">
              <w:rPr>
                <w:lang w:eastAsia="ru-RU"/>
              </w:rPr>
              <w:t>газопотребления</w:t>
            </w:r>
            <w:proofErr w:type="spellEnd"/>
            <w:r w:rsidRPr="00922384">
              <w:rPr>
                <w:lang w:eastAsia="ru-RU"/>
              </w:rPr>
              <w:t xml:space="preserve">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09 2 00 00000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Техническое перевооружение системы </w:t>
            </w:r>
            <w:proofErr w:type="spellStart"/>
            <w:r w:rsidRPr="00922384">
              <w:rPr>
                <w:lang w:eastAsia="ru-RU"/>
              </w:rPr>
              <w:t>газопотребления</w:t>
            </w:r>
            <w:proofErr w:type="spellEnd"/>
            <w:r w:rsidRPr="00922384">
              <w:rPr>
                <w:lang w:eastAsia="ru-RU"/>
              </w:rPr>
              <w:t xml:space="preserve">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09 2 01 00000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600,0</w:t>
            </w:r>
          </w:p>
        </w:tc>
      </w:tr>
      <w:tr w:rsidR="001A4422" w:rsidRPr="00922384">
        <w:trPr>
          <w:trHeight w:val="80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по развитию технического перевооружения системы </w:t>
            </w:r>
            <w:proofErr w:type="spellStart"/>
            <w:r w:rsidRPr="00922384">
              <w:rPr>
                <w:lang w:eastAsia="ru-RU"/>
              </w:rPr>
              <w:t>газопотребления</w:t>
            </w:r>
            <w:proofErr w:type="spellEnd"/>
            <w:r w:rsidRPr="00922384">
              <w:rPr>
                <w:lang w:eastAsia="ru-RU"/>
              </w:rPr>
              <w:t xml:space="preserve">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09 2 01 00040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09 2 01 00040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600,0</w:t>
            </w:r>
          </w:p>
        </w:tc>
      </w:tr>
      <w:tr w:rsidR="001A4422" w:rsidRPr="00922384">
        <w:trPr>
          <w:trHeight w:val="139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10.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 xml:space="preserve">Муниципальная программа «Поддержка и развитие малого и среднего предпринимательства в </w:t>
            </w:r>
            <w:proofErr w:type="spellStart"/>
            <w:r w:rsidRPr="00922384">
              <w:rPr>
                <w:bCs/>
                <w:lang w:eastAsia="ru-RU"/>
              </w:rPr>
              <w:t>Каневском</w:t>
            </w:r>
            <w:proofErr w:type="spellEnd"/>
            <w:r w:rsidRPr="00922384">
              <w:rPr>
                <w:bCs/>
                <w:lang w:eastAsia="ru-RU"/>
              </w:rPr>
              <w:t xml:space="preserve"> сельском поселении Каневского района на 2025-2027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10 0 00 00000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по поддержке и созданию условий дальнейшего развития  малого и среднего предпринимательства.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10 0 01 00000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10 0 01 10140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10 0 01 10140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50,0</w:t>
            </w:r>
          </w:p>
        </w:tc>
      </w:tr>
      <w:tr w:rsidR="001A4422" w:rsidRPr="00922384">
        <w:trPr>
          <w:trHeight w:val="104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11.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«Развитие культуры на территории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84610,6</w:t>
            </w:r>
          </w:p>
        </w:tc>
      </w:tr>
      <w:tr w:rsidR="001A4422" w:rsidRPr="00922384">
        <w:trPr>
          <w:trHeight w:val="116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«Развитие и поддержка муниципальных учреждений культуры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73558,6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73558,6</w:t>
            </w:r>
          </w:p>
        </w:tc>
      </w:tr>
      <w:tr w:rsidR="001A4422" w:rsidRPr="00922384">
        <w:trPr>
          <w:trHeight w:val="25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предоставление компенсационных выплат, связанных с возмещением расходов по оплате жилого помещения, отопления и освещения отдельным категориям работников учреждений культуры, работающим и проживающим в сельских населенных пунктах (в соответствии с Законом Краснодарского края от 3 ноября 2000 г. N 325-КЗ "О культуре")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11 1 01 00030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210,0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11 1 01 00030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210,0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11 1 01 00590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71832,0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11 1 01 00590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71832,0</w:t>
            </w:r>
          </w:p>
        </w:tc>
      </w:tr>
      <w:tr w:rsidR="001A4422" w:rsidRPr="00922384">
        <w:trPr>
          <w:trHeight w:val="14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Проведение ремонта и укрепления материально-технической базы, технического оснащения муниципальных учреждений культуры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11 1 01 10360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11 1 01 10360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1200,0</w:t>
            </w:r>
          </w:p>
        </w:tc>
      </w:tr>
      <w:tr w:rsidR="001A4422" w:rsidRPr="00922384">
        <w:trPr>
          <w:trHeight w:val="88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11 1 02 00000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158,3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государственную поддержку лучших работников сельских учреждений культуры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02 L5190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158,3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Государственная поддержка отрасли </w:t>
            </w:r>
            <w:r w:rsidRPr="00922384">
              <w:rPr>
                <w:lang w:eastAsia="ru-RU"/>
              </w:rPr>
              <w:lastRenderedPageBreak/>
              <w:t>культуры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11 1 03 L5190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158,3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1 03 L5190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158,3</w:t>
            </w:r>
          </w:p>
        </w:tc>
      </w:tr>
      <w:tr w:rsidR="001A4422" w:rsidRPr="00922384">
        <w:trPr>
          <w:trHeight w:val="14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«Приоритеты развития и поддержки муниципальных библиотек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11 2 00 00000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11052,0</w:t>
            </w:r>
          </w:p>
        </w:tc>
      </w:tr>
      <w:tr w:rsidR="001A4422" w:rsidRPr="00922384">
        <w:trPr>
          <w:trHeight w:val="14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Организация библиотечного обслуживания населения на территории Каневского сельского поселения Каневского района, комплектование и обеспечение сохранности библиотечных фондов.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11 2 01 00000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11052,0</w:t>
            </w:r>
          </w:p>
        </w:tc>
      </w:tr>
      <w:tr w:rsidR="001A4422" w:rsidRPr="00922384">
        <w:trPr>
          <w:trHeight w:val="25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предоставление компенсационных выплат, связанных с возмещением расходов по оплате жилого помещения, отопления и освещения отдельным категориям работников учреждений культуры, работающим и проживающим в сельских населенных пунктах (в соответствии с Законом Краснодарского края от 3 ноября 2000 г. N 325-КЗ "О культуре")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11 2 01 00030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11 2 01 00030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11 2 01 00590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10002,0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11 2 01 00590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10002,0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proofErr w:type="gramStart"/>
            <w:r w:rsidRPr="00922384">
              <w:rPr>
                <w:lang w:eastAsia="ru-RU"/>
              </w:rPr>
              <w:t>Мероприятия</w:t>
            </w:r>
            <w:proofErr w:type="gramEnd"/>
            <w:r w:rsidRPr="00922384">
              <w:rPr>
                <w:lang w:eastAsia="ru-RU"/>
              </w:rPr>
              <w:t xml:space="preserve"> направленные на укрепление материально технической базы библиотек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11 2 01 10300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940,0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11 2 01 10300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940,0</w:t>
            </w:r>
          </w:p>
        </w:tc>
      </w:tr>
      <w:tr w:rsidR="001A4422" w:rsidRPr="00922384">
        <w:trPr>
          <w:trHeight w:val="104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12.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 xml:space="preserve">Муниципальная программа «Благоустройство территории Каневского сельского поселения </w:t>
            </w:r>
            <w:r w:rsidRPr="00922384">
              <w:rPr>
                <w:bCs/>
                <w:lang w:eastAsia="ru-RU"/>
              </w:rPr>
              <w:lastRenderedPageBreak/>
              <w:t>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lastRenderedPageBreak/>
              <w:t>12 0 00 00000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129181,5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«Уличное освещение территории </w:t>
            </w:r>
            <w:proofErr w:type="spellStart"/>
            <w:r w:rsidRPr="00922384">
              <w:rPr>
                <w:lang w:eastAsia="ru-RU"/>
              </w:rPr>
              <w:t>Каневско-го</w:t>
            </w:r>
            <w:proofErr w:type="spellEnd"/>
            <w:r w:rsidRPr="00922384">
              <w:rPr>
                <w:lang w:eastAsia="ru-RU"/>
              </w:rPr>
              <w:t xml:space="preserve"> сельского поселения Каневского района на 2024-2026 годы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27130,0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Содержание уличного освещения на территории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12 1 01 00000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27130,0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в области уличного освещения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12 1 01 10230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27130,0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12 1 01 10230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27070,0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12 1 01 10230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«Озеленение территории Каневского сельского поселения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12 2 00 00000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1145,0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Развитие озеленения на территории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12 2 01 00000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1145,0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в области озеленения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12 2 01 10240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1145,0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12 2 01 10240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1145,0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«Поддержание санитарного состояния территории Каневского сельского поселения Каневского района 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12 3 00 00000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300,0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Поддержка санитарного состояния и содержание территории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12 3 01 00000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поддержанию санитарного состояния территории поселения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12 3 01 10250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12 3 01 10250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300,0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«Содержание мест захоронения на </w:t>
            </w:r>
            <w:proofErr w:type="spellStart"/>
            <w:proofErr w:type="gramStart"/>
            <w:r w:rsidRPr="00922384">
              <w:rPr>
                <w:lang w:eastAsia="ru-RU"/>
              </w:rPr>
              <w:t>террито-рии</w:t>
            </w:r>
            <w:proofErr w:type="spellEnd"/>
            <w:proofErr w:type="gramEnd"/>
            <w:r w:rsidRPr="00922384">
              <w:rPr>
                <w:lang w:eastAsia="ru-RU"/>
              </w:rPr>
              <w:t xml:space="preserve"> Каневского сельского </w:t>
            </w:r>
            <w:r w:rsidRPr="00922384">
              <w:rPr>
                <w:lang w:eastAsia="ru-RU"/>
              </w:rPr>
              <w:lastRenderedPageBreak/>
              <w:t>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12 4 00 00000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390,0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Содержание территории кладбищ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12 4 01 00000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390,0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Реализация мероприятий по содержанию мест захоронения на территории поселения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12 4 01 10260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390,0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12 4 01 10260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390,0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«Облик станицы Каневской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12 5 00 00000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52606,5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Прочее благоустройство и облик станицы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12 5 01 00000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52006,5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Другие мероприятия в области благоустройства и создание облика станицы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12 5 01 10270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52006,5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12 5 01 10270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52006,5</w:t>
            </w:r>
          </w:p>
        </w:tc>
      </w:tr>
      <w:tr w:rsidR="001A4422" w:rsidRPr="00922384">
        <w:trPr>
          <w:trHeight w:val="14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«Осуществление благоустройства и озеленения муниципальными учреждениями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12 7 00 00000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36710,0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Осуществление благоустройства и озеленения муниципальными учреждениями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12 7 01 00000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36710,0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12 7 01 00590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36200,0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12 7 01 00590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36200,0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proofErr w:type="gramStart"/>
            <w:r w:rsidRPr="00922384">
              <w:rPr>
                <w:lang w:eastAsia="ru-RU"/>
              </w:rPr>
              <w:t>Мероприятия</w:t>
            </w:r>
            <w:proofErr w:type="gramEnd"/>
            <w:r w:rsidRPr="00922384">
              <w:rPr>
                <w:lang w:eastAsia="ru-RU"/>
              </w:rPr>
              <w:t xml:space="preserve"> направленные на выполнение функций и обеспечение МБУ "Чистая станица"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12 7 01 10370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510,0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12 7 01 10370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510,0</w:t>
            </w:r>
          </w:p>
        </w:tc>
      </w:tr>
      <w:tr w:rsidR="001A4422" w:rsidRPr="00922384">
        <w:trPr>
          <w:trHeight w:val="18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lastRenderedPageBreak/>
              <w:t>13.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программа «Об обеспечении доступности для инвалидов объектов транспортной, инженерной и социальной инфраструктуры Каневского сельского поселения Каневского района и обеспечение доступа инвалидов к информации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13 0 00 00000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86,5</w:t>
            </w:r>
          </w:p>
        </w:tc>
      </w:tr>
      <w:tr w:rsidR="001A4422" w:rsidRPr="00922384">
        <w:trPr>
          <w:trHeight w:val="69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Проведение мероприятия по обеспечению доступной среды для лиц с ограниченными возможностями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13 0 01 00000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86,5</w:t>
            </w:r>
          </w:p>
        </w:tc>
      </w:tr>
      <w:tr w:rsidR="001A4422" w:rsidRPr="00922384">
        <w:trPr>
          <w:trHeight w:val="18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обеспечению доступности для инвалидов объектов транспортной, инженерной и социальной инфраструктуры Каневского сельского поселения Каневского района и обеспеченного доступа инвалидов к информации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13 0 01 10330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86,5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13 0 01 10330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86,5</w:t>
            </w:r>
          </w:p>
        </w:tc>
      </w:tr>
      <w:tr w:rsidR="001A4422" w:rsidRPr="00922384">
        <w:trPr>
          <w:trHeight w:val="144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14.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программа "Улучшение качества питьевой воды Каневского сельского поселения Каневского района и осуществление мероприятий по улучшению водоснабжения на 2025-2027 годы"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14 0 00 00000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43843,3</w:t>
            </w:r>
          </w:p>
        </w:tc>
      </w:tr>
      <w:tr w:rsidR="001A4422" w:rsidRPr="00922384">
        <w:trPr>
          <w:trHeight w:val="104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Мероприятия по развитию водоснабжения населенных пунктов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14 0 01 00000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43843,3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Проведение мероприятий по развитию водоснабжения населенных пунктов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14 0 01 10210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2860,0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14 0 01 10210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2860,0</w:t>
            </w:r>
          </w:p>
        </w:tc>
      </w:tr>
      <w:tr w:rsidR="001A4422" w:rsidRPr="00922384">
        <w:trPr>
          <w:trHeight w:val="104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15.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 xml:space="preserve">Муниципальная программа «Реализация молодежной политики в </w:t>
            </w:r>
            <w:proofErr w:type="spellStart"/>
            <w:r w:rsidRPr="00922384">
              <w:rPr>
                <w:bCs/>
                <w:lang w:eastAsia="ru-RU"/>
              </w:rPr>
              <w:t>Каневском</w:t>
            </w:r>
            <w:proofErr w:type="spellEnd"/>
            <w:r w:rsidRPr="00922384">
              <w:rPr>
                <w:bCs/>
                <w:lang w:eastAsia="ru-RU"/>
              </w:rPr>
              <w:t xml:space="preserve"> сельском поселении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15 0 00 00000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397,1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реализации молодежной политики на территории поселения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15 0 01 00000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397,1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Проведение мероприятий для детей, молодежи, организация трудовой и </w:t>
            </w:r>
            <w:proofErr w:type="spellStart"/>
            <w:r w:rsidRPr="00922384">
              <w:rPr>
                <w:lang w:eastAsia="ru-RU"/>
              </w:rPr>
              <w:t>досуговой</w:t>
            </w:r>
            <w:proofErr w:type="spellEnd"/>
            <w:r w:rsidRPr="00922384">
              <w:rPr>
                <w:lang w:eastAsia="ru-RU"/>
              </w:rPr>
              <w:t xml:space="preserve"> занятости детей и молодежи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15 0 01 10280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397,1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15 0 01 10280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397,1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16.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программа «Развитие физической культуры и спорта на территории Каневского сельского поселения Каневского района на 2024-2026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16 0 00 00000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13944,4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Развитие физической культуры и спорта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16 0 01 00000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13944,4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16 0 01 00590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13104,4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16 0 01 00590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13104,4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укрепление материально-технической базы МБУ «СК «Лидер»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16 0 01 10320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840,0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16 0 01 10320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840,0</w:t>
            </w:r>
          </w:p>
        </w:tc>
      </w:tr>
      <w:tr w:rsidR="001A4422" w:rsidRPr="00922384">
        <w:trPr>
          <w:trHeight w:val="139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17.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«Энергосбережение и повышение энергетической эффективности на территории Каневского сельского поселения Каневского района на 2026-2028 годы»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17 0 00 00000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150,0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в области энергосбережения и повышения энергетической эффективности в системах коммунальной инфраструктуры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17 0 01 00000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150,0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Изготовление проектной документации и прохождение экспертизы по объекту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17 0 01 10220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150,0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17 0 01 10220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150,0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18.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51 0 00 00000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3324,9</w:t>
            </w:r>
          </w:p>
        </w:tc>
      </w:tr>
      <w:tr w:rsidR="001A4422" w:rsidRPr="00922384">
        <w:trPr>
          <w:trHeight w:val="69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51 1 00 00000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3324,9</w:t>
            </w:r>
          </w:p>
        </w:tc>
      </w:tr>
      <w:tr w:rsidR="001A4422" w:rsidRPr="00922384">
        <w:trPr>
          <w:trHeight w:val="69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51 1 00 00190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3324,9</w:t>
            </w:r>
          </w:p>
        </w:tc>
      </w:tr>
      <w:tr w:rsidR="001A4422" w:rsidRPr="00922384">
        <w:trPr>
          <w:trHeight w:val="18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51 1 00 00190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3324,9</w:t>
            </w:r>
          </w:p>
        </w:tc>
      </w:tr>
      <w:tr w:rsidR="001A4422" w:rsidRPr="00922384">
        <w:trPr>
          <w:trHeight w:val="130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19.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52 0 00 00000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34688,7</w:t>
            </w:r>
          </w:p>
        </w:tc>
      </w:tr>
      <w:tr w:rsidR="001A4422" w:rsidRPr="00922384">
        <w:trPr>
          <w:trHeight w:val="69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29146,0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52 1 00 00190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29146,0</w:t>
            </w:r>
          </w:p>
        </w:tc>
      </w:tr>
      <w:tr w:rsidR="001A4422" w:rsidRPr="00922384">
        <w:trPr>
          <w:trHeight w:val="18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52 1 00 00190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25866,0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52 1 00 00190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3240,0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52 1 00 00190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40,0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52 2 00 00000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Резервный фонд администрации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52 2 00 10010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52 2 00 10010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52 3 00 00000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52 3 00 60190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52 3 00 60190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100,0</w:t>
            </w:r>
          </w:p>
        </w:tc>
      </w:tr>
      <w:tr w:rsidR="001A4422" w:rsidRPr="00922384">
        <w:trPr>
          <w:trHeight w:val="1188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деятельности администрации Каневского сельского поселения Каневского района на выполнение полномочий по осуществлению первичного воинского учета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52 4 00 00000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5242,7</w:t>
            </w:r>
          </w:p>
        </w:tc>
      </w:tr>
      <w:tr w:rsidR="001A4422" w:rsidRPr="00922384">
        <w:trPr>
          <w:trHeight w:val="864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52 4 00 51180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5222,7</w:t>
            </w:r>
          </w:p>
        </w:tc>
      </w:tr>
      <w:tr w:rsidR="001A4422" w:rsidRPr="00922384">
        <w:trPr>
          <w:trHeight w:val="1479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52 4 00 51180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5082,7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52 4 00 51180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140,0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20.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Обеспечение деятельности контрольно-счётного органа муниципального образования </w:t>
            </w:r>
            <w:proofErr w:type="spellStart"/>
            <w:r w:rsidRPr="00922384">
              <w:rPr>
                <w:lang w:eastAsia="ru-RU"/>
              </w:rPr>
              <w:t>Каневское</w:t>
            </w:r>
            <w:proofErr w:type="spellEnd"/>
            <w:r w:rsidRPr="00922384">
              <w:rPr>
                <w:lang w:eastAsia="ru-RU"/>
              </w:rPr>
              <w:t xml:space="preserve"> сельское поселение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53 0 00 00000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328,6</w:t>
            </w:r>
          </w:p>
        </w:tc>
      </w:tr>
      <w:tr w:rsidR="001A4422" w:rsidRPr="00922384">
        <w:trPr>
          <w:trHeight w:val="69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 xml:space="preserve">Обеспечение функционирования контрольно-счетного органа сельского поселения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53 1 00 00000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328,6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Осуществление полномочий контрольно-счетного органа сельского поселения по осуществлению внешнего муниципального финансового контроля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53 1 00 20010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328,6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Межбюджетные трансферты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53 1 00 20010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328,6</w:t>
            </w:r>
          </w:p>
        </w:tc>
      </w:tr>
      <w:tr w:rsidR="001A4422" w:rsidRPr="00922384">
        <w:trPr>
          <w:trHeight w:val="73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21.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Обслуживание государственного (муниципального</w:t>
            </w:r>
            <w:proofErr w:type="gramStart"/>
            <w:r w:rsidRPr="00922384">
              <w:rPr>
                <w:lang w:eastAsia="ru-RU"/>
              </w:rPr>
              <w:t>)в</w:t>
            </w:r>
            <w:proofErr w:type="gramEnd"/>
            <w:r w:rsidRPr="00922384">
              <w:rPr>
                <w:lang w:eastAsia="ru-RU"/>
              </w:rPr>
              <w:t>нутреннего  долга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54 0 00 00000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3557,2</w:t>
            </w:r>
          </w:p>
        </w:tc>
      </w:tr>
      <w:tr w:rsidR="001A4422" w:rsidRPr="00922384">
        <w:trPr>
          <w:trHeight w:val="69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Управление муниципальным долгом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54 1 00 00000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3557,2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54 1 00 10350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3557,2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54 1 00 10350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700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3557,2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22.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функционирования подведомственных учреждений сельского поселения.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56 0 00 00000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12011,0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Централизованная бухгалтерия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56 1 00 00000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12011,0</w:t>
            </w:r>
          </w:p>
        </w:tc>
      </w:tr>
      <w:tr w:rsidR="001A4422" w:rsidRPr="00922384">
        <w:trPr>
          <w:trHeight w:val="69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56 1 00 00590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12011,0</w:t>
            </w:r>
          </w:p>
        </w:tc>
      </w:tr>
      <w:tr w:rsidR="001A4422" w:rsidRPr="00922384">
        <w:trPr>
          <w:trHeight w:val="180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56 1 00 00590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11106,0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56 1 00 00590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900,0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56 1 00 00590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23.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Реализация функций муниципального образования, связанных с муниципальным управлением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57 0 00 00000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63880,3</w:t>
            </w:r>
          </w:p>
        </w:tc>
      </w:tr>
      <w:tr w:rsidR="001A4422" w:rsidRPr="00922384">
        <w:trPr>
          <w:trHeight w:val="69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6381,5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Реализация мероприятий в рамках управления имуществом муниципального образования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57 1 00 10020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6381,5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57 1 00 10020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6381,5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функционирования управления имущественных отношений муниципального образования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57 2 00 00000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51998,8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57 2 00 00590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51998,8</w:t>
            </w:r>
          </w:p>
        </w:tc>
      </w:tr>
      <w:tr w:rsidR="001A4422" w:rsidRPr="00922384">
        <w:trPr>
          <w:trHeight w:val="217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57 2 00 00590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49428,9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57 2 00 00590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2335,0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57 2 00 00590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160,0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57 3 00 00000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Уплата налогов и сборов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57 3 00 10030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57 3 00 10030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500,0</w:t>
            </w:r>
          </w:p>
        </w:tc>
      </w:tr>
      <w:tr w:rsidR="001A4422" w:rsidRPr="00922384">
        <w:trPr>
          <w:trHeight w:val="94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реализации мероприятий муниципального образования, связанных с муниципальным управлением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57 4 00 00000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по уточнению книг </w:t>
            </w:r>
            <w:proofErr w:type="spellStart"/>
            <w:r w:rsidRPr="00922384">
              <w:rPr>
                <w:lang w:eastAsia="ru-RU"/>
              </w:rPr>
              <w:t>похозяйственного</w:t>
            </w:r>
            <w:proofErr w:type="spellEnd"/>
            <w:r w:rsidRPr="00922384">
              <w:rPr>
                <w:lang w:eastAsia="ru-RU"/>
              </w:rPr>
              <w:t xml:space="preserve"> учета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57 4 00 10050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57 4 00 10050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200 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1000,0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proofErr w:type="spellStart"/>
            <w:r w:rsidRPr="00922384">
              <w:rPr>
                <w:lang w:eastAsia="ru-RU"/>
              </w:rPr>
              <w:t>Непрограммные</w:t>
            </w:r>
            <w:proofErr w:type="spellEnd"/>
            <w:r w:rsidRPr="00922384">
              <w:rPr>
                <w:lang w:eastAsia="ru-RU"/>
              </w:rPr>
              <w:t xml:space="preserve"> расходы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57 5 00 00000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4000,0</w:t>
            </w:r>
          </w:p>
        </w:tc>
      </w:tr>
      <w:tr w:rsidR="001A4422" w:rsidRPr="00922384">
        <w:trPr>
          <w:trHeight w:val="7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Прочие обязательства администрации Каневского сельского поселения Каневского района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57 5 00 10470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4000,0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57 5 00 10470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4000,0</w:t>
            </w:r>
          </w:p>
        </w:tc>
      </w:tr>
      <w:tr w:rsidR="001A4422" w:rsidRPr="00922384">
        <w:trPr>
          <w:trHeight w:val="696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24.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Обеспечение деятельности по внутреннему муниципальному финансовому контролю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61 0 00 00000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328,6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функционирования органа по осуществлению внутреннего муниципального финансового контроля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61 1 00 00000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328,6</w:t>
            </w:r>
          </w:p>
        </w:tc>
      </w:tr>
      <w:tr w:rsidR="001A4422" w:rsidRPr="00922384">
        <w:trPr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Осуществление полномочий финансового контроля органов сельских поселений по осуществлению внутреннего муниципального финансового контроля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61 1 00 20020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328,6</w:t>
            </w:r>
          </w:p>
        </w:tc>
      </w:tr>
      <w:tr w:rsidR="001A4422" w:rsidRPr="00922384">
        <w:trPr>
          <w:trHeight w:val="36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rPr>
                <w:lang w:eastAsia="ru-RU"/>
              </w:rPr>
            </w:pPr>
            <w:r w:rsidRPr="00922384">
              <w:rPr>
                <w:lang w:eastAsia="ru-RU"/>
              </w:rPr>
              <w:t>Межбюджетные трансферты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lang w:eastAsia="ru-RU"/>
              </w:rPr>
            </w:pPr>
            <w:r w:rsidRPr="00922384">
              <w:rPr>
                <w:lang w:eastAsia="ru-RU"/>
              </w:rPr>
              <w:t>61 1 00 20020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500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suppressAutoHyphens w:val="0"/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>328,6</w:t>
            </w:r>
          </w:p>
        </w:tc>
      </w:tr>
    </w:tbl>
    <w:p w:rsidR="001A4422" w:rsidRPr="00922384" w:rsidRDefault="001A4422" w:rsidP="001A4422">
      <w:pPr>
        <w:tabs>
          <w:tab w:val="left" w:pos="5440"/>
        </w:tabs>
        <w:suppressAutoHyphens w:val="0"/>
        <w:rPr>
          <w:lang w:eastAsia="ru-RU"/>
        </w:rPr>
      </w:pPr>
    </w:p>
    <w:p w:rsidR="001A4422" w:rsidRPr="00922384" w:rsidRDefault="001A4422" w:rsidP="001A4422">
      <w:pPr>
        <w:tabs>
          <w:tab w:val="left" w:pos="5440"/>
        </w:tabs>
        <w:suppressAutoHyphens w:val="0"/>
        <w:rPr>
          <w:lang w:eastAsia="ru-RU"/>
        </w:rPr>
      </w:pPr>
    </w:p>
    <w:p w:rsidR="001A4422" w:rsidRPr="00922384" w:rsidRDefault="001A4422" w:rsidP="001A4422">
      <w:pPr>
        <w:tabs>
          <w:tab w:val="left" w:pos="5440"/>
        </w:tabs>
        <w:suppressAutoHyphens w:val="0"/>
        <w:rPr>
          <w:lang w:eastAsia="ru-RU"/>
        </w:rPr>
      </w:pPr>
    </w:p>
    <w:p w:rsidR="001A4422" w:rsidRPr="00922384" w:rsidRDefault="001A4422" w:rsidP="001A4422">
      <w:pPr>
        <w:tabs>
          <w:tab w:val="left" w:pos="5440"/>
        </w:tabs>
        <w:suppressAutoHyphens w:val="0"/>
      </w:pPr>
      <w:r w:rsidRPr="00922384">
        <w:t>Заместитель главы</w:t>
      </w:r>
    </w:p>
    <w:p w:rsidR="001A4422" w:rsidRPr="00922384" w:rsidRDefault="001A4422" w:rsidP="001A4422">
      <w:pPr>
        <w:tabs>
          <w:tab w:val="left" w:pos="5440"/>
        </w:tabs>
        <w:suppressAutoHyphens w:val="0"/>
      </w:pPr>
      <w:r w:rsidRPr="00922384">
        <w:t>Каневского сельского поселения</w:t>
      </w:r>
    </w:p>
    <w:p w:rsidR="001A4422" w:rsidRPr="00922384" w:rsidRDefault="001A4422" w:rsidP="001A4422">
      <w:pPr>
        <w:tabs>
          <w:tab w:val="left" w:pos="5440"/>
        </w:tabs>
        <w:suppressAutoHyphens w:val="0"/>
      </w:pPr>
      <w:r w:rsidRPr="00922384">
        <w:t>Каневского муниципального района</w:t>
      </w:r>
    </w:p>
    <w:p w:rsidR="001A4422" w:rsidRPr="00922384" w:rsidRDefault="001A4422" w:rsidP="001A4422">
      <w:pPr>
        <w:tabs>
          <w:tab w:val="left" w:pos="5440"/>
        </w:tabs>
        <w:suppressAutoHyphens w:val="0"/>
      </w:pPr>
      <w:r w:rsidRPr="00922384">
        <w:t xml:space="preserve">Краснодарского края </w:t>
      </w:r>
      <w:r w:rsidRPr="00922384">
        <w:tab/>
        <w:t xml:space="preserve">                                    А.А. Иванов</w:t>
      </w:r>
    </w:p>
    <w:p w:rsidR="001A4422" w:rsidRPr="00922384" w:rsidRDefault="001A4422" w:rsidP="004640E9">
      <w:r w:rsidRPr="00922384">
        <w:br w:type="page"/>
      </w:r>
    </w:p>
    <w:tbl>
      <w:tblPr>
        <w:tblW w:w="0" w:type="auto"/>
        <w:tblInd w:w="3085" w:type="dxa"/>
        <w:tblLook w:val="04A0"/>
      </w:tblPr>
      <w:tblGrid>
        <w:gridCol w:w="486"/>
        <w:gridCol w:w="1139"/>
        <w:gridCol w:w="5144"/>
      </w:tblGrid>
      <w:tr w:rsidR="001A4422" w:rsidRPr="00922384">
        <w:tc>
          <w:tcPr>
            <w:tcW w:w="497" w:type="dxa"/>
          </w:tcPr>
          <w:p w:rsidR="001A4422" w:rsidRPr="00922384" w:rsidRDefault="001A4422">
            <w:pPr>
              <w:pStyle w:val="af5"/>
              <w:rPr>
                <w:lang w:val="en-US"/>
              </w:rPr>
            </w:pPr>
          </w:p>
        </w:tc>
        <w:tc>
          <w:tcPr>
            <w:tcW w:w="1177" w:type="dxa"/>
          </w:tcPr>
          <w:p w:rsidR="001A4422" w:rsidRPr="00922384" w:rsidRDefault="001A4422">
            <w:pPr>
              <w:tabs>
                <w:tab w:val="left" w:pos="4668"/>
              </w:tabs>
              <w:jc w:val="center"/>
              <w:rPr>
                <w:caps/>
              </w:rPr>
            </w:pPr>
          </w:p>
        </w:tc>
        <w:tc>
          <w:tcPr>
            <w:tcW w:w="5265" w:type="dxa"/>
          </w:tcPr>
          <w:p w:rsidR="00922384" w:rsidRDefault="00922384">
            <w:pPr>
              <w:tabs>
                <w:tab w:val="left" w:pos="4668"/>
              </w:tabs>
              <w:jc w:val="center"/>
            </w:pPr>
            <w:r>
              <w:t>Приложение № 6</w:t>
            </w:r>
          </w:p>
          <w:p w:rsidR="001A4422" w:rsidRPr="00922384" w:rsidRDefault="001A4422">
            <w:pPr>
              <w:tabs>
                <w:tab w:val="left" w:pos="4668"/>
              </w:tabs>
              <w:jc w:val="center"/>
            </w:pPr>
            <w:r w:rsidRPr="00922384">
              <w:t>к решению Совета</w:t>
            </w:r>
          </w:p>
          <w:p w:rsidR="001A4422" w:rsidRPr="00922384" w:rsidRDefault="001A4422">
            <w:pPr>
              <w:tabs>
                <w:tab w:val="left" w:pos="4668"/>
              </w:tabs>
              <w:jc w:val="center"/>
            </w:pPr>
            <w:r w:rsidRPr="00922384">
              <w:t>Каневского сельского поселения</w:t>
            </w:r>
          </w:p>
          <w:p w:rsidR="001A4422" w:rsidRPr="00922384" w:rsidRDefault="001A4422">
            <w:pPr>
              <w:tabs>
                <w:tab w:val="left" w:pos="4668"/>
              </w:tabs>
              <w:jc w:val="center"/>
            </w:pPr>
            <w:r w:rsidRPr="00922384">
              <w:t>Каневского муниципального района</w:t>
            </w:r>
          </w:p>
          <w:p w:rsidR="001A4422" w:rsidRPr="00922384" w:rsidRDefault="001A4422">
            <w:pPr>
              <w:tabs>
                <w:tab w:val="left" w:pos="4668"/>
              </w:tabs>
              <w:jc w:val="center"/>
            </w:pPr>
            <w:r w:rsidRPr="00922384">
              <w:t>Краснодарского края</w:t>
            </w:r>
          </w:p>
          <w:p w:rsidR="001A4422" w:rsidRPr="00922384" w:rsidRDefault="0021525C">
            <w:pPr>
              <w:tabs>
                <w:tab w:val="left" w:pos="4668"/>
              </w:tabs>
              <w:jc w:val="center"/>
            </w:pPr>
            <w:r>
              <w:t>от 24.09.2026 г.  № 104</w:t>
            </w:r>
          </w:p>
          <w:p w:rsidR="001A4422" w:rsidRPr="00922384" w:rsidRDefault="001A4422">
            <w:pPr>
              <w:tabs>
                <w:tab w:val="left" w:pos="4668"/>
              </w:tabs>
              <w:jc w:val="center"/>
            </w:pPr>
          </w:p>
          <w:p w:rsidR="001A4422" w:rsidRPr="00922384" w:rsidRDefault="001A4422">
            <w:pPr>
              <w:tabs>
                <w:tab w:val="left" w:pos="4668"/>
              </w:tabs>
              <w:jc w:val="center"/>
              <w:rPr>
                <w:caps/>
              </w:rPr>
            </w:pPr>
            <w:r w:rsidRPr="00922384">
              <w:rPr>
                <w:caps/>
              </w:rPr>
              <w:t>Приложение № 6</w:t>
            </w:r>
          </w:p>
          <w:p w:rsidR="001A4422" w:rsidRPr="00922384" w:rsidRDefault="001A4422">
            <w:pPr>
              <w:tabs>
                <w:tab w:val="left" w:pos="4668"/>
              </w:tabs>
              <w:jc w:val="center"/>
            </w:pPr>
            <w:r w:rsidRPr="00922384">
              <w:t>к решению Совета Каневского сельского поселения Каневского муниципального района Краснодарского края</w:t>
            </w:r>
          </w:p>
          <w:p w:rsidR="001A4422" w:rsidRPr="00922384" w:rsidRDefault="001A4422">
            <w:pPr>
              <w:shd w:val="clear" w:color="auto" w:fill="FFFFFF"/>
              <w:jc w:val="center"/>
            </w:pPr>
            <w:r w:rsidRPr="00922384">
              <w:t>от 25.12.2025</w:t>
            </w:r>
            <w:r w:rsidR="00922384">
              <w:t xml:space="preserve"> г. </w:t>
            </w:r>
            <w:r w:rsidRPr="00922384">
              <w:t>№ 67</w:t>
            </w:r>
          </w:p>
          <w:p w:rsidR="001A4422" w:rsidRPr="00922384" w:rsidRDefault="001A4422">
            <w:pPr>
              <w:shd w:val="clear" w:color="auto" w:fill="FFFFFF"/>
              <w:jc w:val="center"/>
            </w:pPr>
            <w:proofErr w:type="gramStart"/>
            <w:r w:rsidRPr="00922384">
              <w:t>(в редакции решения Совета</w:t>
            </w:r>
            <w:proofErr w:type="gramEnd"/>
          </w:p>
          <w:p w:rsidR="001A4422" w:rsidRPr="00922384" w:rsidRDefault="001A4422">
            <w:pPr>
              <w:shd w:val="clear" w:color="auto" w:fill="FFFFFF"/>
              <w:jc w:val="center"/>
            </w:pPr>
            <w:r w:rsidRPr="00922384">
              <w:t>Каневского сельского поселения</w:t>
            </w:r>
          </w:p>
          <w:p w:rsidR="001A4422" w:rsidRPr="00922384" w:rsidRDefault="001A4422">
            <w:pPr>
              <w:jc w:val="center"/>
            </w:pPr>
            <w:r w:rsidRPr="00922384">
              <w:t>Каневского муниципального района</w:t>
            </w:r>
          </w:p>
          <w:p w:rsidR="001A4422" w:rsidRPr="00922384" w:rsidRDefault="001A4422">
            <w:pPr>
              <w:jc w:val="center"/>
            </w:pPr>
            <w:r w:rsidRPr="00922384">
              <w:t>Краснодарского края</w:t>
            </w:r>
          </w:p>
          <w:p w:rsidR="001A4422" w:rsidRPr="00922384" w:rsidRDefault="0021525C">
            <w:pPr>
              <w:jc w:val="center"/>
              <w:rPr>
                <w:bCs/>
              </w:rPr>
            </w:pPr>
            <w:r>
              <w:t>от 24.09.2026 г. №  104</w:t>
            </w:r>
          </w:p>
          <w:p w:rsidR="001A4422" w:rsidRPr="00922384" w:rsidRDefault="001A4422">
            <w:pPr>
              <w:shd w:val="clear" w:color="auto" w:fill="FFFFFF"/>
              <w:jc w:val="center"/>
              <w:rPr>
                <w:caps/>
              </w:rPr>
            </w:pPr>
          </w:p>
        </w:tc>
      </w:tr>
    </w:tbl>
    <w:p w:rsidR="001A4422" w:rsidRPr="00922384" w:rsidRDefault="001A4422" w:rsidP="001A4422">
      <w:pPr>
        <w:jc w:val="center"/>
        <w:rPr>
          <w:bCs/>
        </w:rPr>
      </w:pPr>
    </w:p>
    <w:p w:rsidR="001A4422" w:rsidRPr="00922384" w:rsidRDefault="001A4422" w:rsidP="001A4422">
      <w:pPr>
        <w:jc w:val="center"/>
        <w:rPr>
          <w:bCs/>
        </w:rPr>
      </w:pPr>
      <w:r w:rsidRPr="00922384">
        <w:rPr>
          <w:bCs/>
        </w:rPr>
        <w:t xml:space="preserve">Ведомственная структура расходов бюджета </w:t>
      </w:r>
    </w:p>
    <w:p w:rsidR="001A4422" w:rsidRPr="00922384" w:rsidRDefault="001A4422" w:rsidP="001A4422">
      <w:pPr>
        <w:jc w:val="center"/>
        <w:rPr>
          <w:bCs/>
        </w:rPr>
      </w:pPr>
      <w:r w:rsidRPr="00922384">
        <w:rPr>
          <w:bCs/>
        </w:rPr>
        <w:t>Каневского сельского поселения Каневского муниципального района Краснодарского края на 2026 год</w:t>
      </w:r>
    </w:p>
    <w:p w:rsidR="001A4422" w:rsidRPr="00922384" w:rsidRDefault="001A4422" w:rsidP="001A4422">
      <w:pPr>
        <w:tabs>
          <w:tab w:val="left" w:pos="8360"/>
        </w:tabs>
        <w:jc w:val="right"/>
        <w:rPr>
          <w:bCs/>
        </w:rPr>
      </w:pPr>
    </w:p>
    <w:tbl>
      <w:tblPr>
        <w:tblW w:w="10060" w:type="dxa"/>
        <w:tblInd w:w="113" w:type="dxa"/>
        <w:tblLook w:val="04A0"/>
      </w:tblPr>
      <w:tblGrid>
        <w:gridCol w:w="4235"/>
        <w:gridCol w:w="636"/>
        <w:gridCol w:w="634"/>
        <w:gridCol w:w="578"/>
        <w:gridCol w:w="1709"/>
        <w:gridCol w:w="708"/>
        <w:gridCol w:w="1560"/>
      </w:tblGrid>
      <w:tr w:rsidR="001A4422" w:rsidRPr="00922384" w:rsidTr="00922384">
        <w:trPr>
          <w:trHeight w:val="396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4422" w:rsidRPr="00922384" w:rsidRDefault="001A4422">
            <w:pPr>
              <w:jc w:val="center"/>
              <w:rPr>
                <w:sz w:val="24"/>
                <w:szCs w:val="24"/>
                <w:lang w:eastAsia="ru-RU"/>
              </w:rPr>
            </w:pPr>
            <w:r w:rsidRPr="0092238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4422" w:rsidRPr="00922384" w:rsidRDefault="001A4422">
            <w:pPr>
              <w:jc w:val="center"/>
              <w:rPr>
                <w:sz w:val="24"/>
                <w:szCs w:val="24"/>
                <w:lang w:eastAsia="ru-RU"/>
              </w:rPr>
            </w:pPr>
            <w:r w:rsidRPr="00922384">
              <w:rPr>
                <w:sz w:val="24"/>
                <w:szCs w:val="24"/>
                <w:lang w:eastAsia="ru-RU"/>
              </w:rPr>
              <w:t>КВ</w:t>
            </w:r>
          </w:p>
          <w:p w:rsidR="001A4422" w:rsidRPr="00922384" w:rsidRDefault="001A4422">
            <w:pPr>
              <w:jc w:val="center"/>
              <w:rPr>
                <w:sz w:val="24"/>
                <w:szCs w:val="24"/>
                <w:lang w:eastAsia="ru-RU"/>
              </w:rPr>
            </w:pPr>
            <w:r w:rsidRPr="00922384">
              <w:rPr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4422" w:rsidRPr="00922384" w:rsidRDefault="001A4422">
            <w:pPr>
              <w:jc w:val="center"/>
              <w:rPr>
                <w:sz w:val="24"/>
                <w:szCs w:val="24"/>
                <w:lang w:eastAsia="ru-RU"/>
              </w:rPr>
            </w:pPr>
            <w:r w:rsidRPr="00922384">
              <w:rPr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4422" w:rsidRPr="00922384" w:rsidRDefault="001A4422">
            <w:pPr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922384">
              <w:rPr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4422" w:rsidRPr="00922384" w:rsidRDefault="001A4422">
            <w:pPr>
              <w:jc w:val="center"/>
              <w:rPr>
                <w:sz w:val="24"/>
                <w:szCs w:val="24"/>
                <w:lang w:eastAsia="ru-RU"/>
              </w:rPr>
            </w:pPr>
            <w:r w:rsidRPr="0092238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4422" w:rsidRPr="00922384" w:rsidRDefault="001A4422">
            <w:pPr>
              <w:jc w:val="center"/>
              <w:rPr>
                <w:sz w:val="24"/>
                <w:szCs w:val="24"/>
                <w:lang w:eastAsia="ru-RU"/>
              </w:rPr>
            </w:pPr>
            <w:r w:rsidRPr="00922384">
              <w:rPr>
                <w:sz w:val="24"/>
                <w:szCs w:val="24"/>
                <w:lang w:eastAsia="ru-RU"/>
              </w:rPr>
              <w:t>КВР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>
            <w:pPr>
              <w:jc w:val="right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 Сумма</w:t>
            </w:r>
            <w:r w:rsidR="00922384">
              <w:rPr>
                <w:lang w:eastAsia="ru-RU"/>
              </w:rPr>
              <w:t xml:space="preserve"> (тысяч рублей)</w:t>
            </w:r>
            <w:r w:rsidRPr="00922384">
              <w:rPr>
                <w:lang w:eastAsia="ru-RU"/>
              </w:rPr>
              <w:t xml:space="preserve">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Общегосударственные вопросы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113776,8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3324,9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3324,9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51 1 00 00000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3324,9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51 1 00 00190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3324,9 </w:t>
            </w:r>
          </w:p>
        </w:tc>
      </w:tr>
      <w:tr w:rsidR="001A4422" w:rsidRPr="00922384" w:rsidTr="00922384">
        <w:trPr>
          <w:trHeight w:val="180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51 1 00 00190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3324,9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29146,0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29146,0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29146,0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29146,0 </w:t>
            </w:r>
          </w:p>
        </w:tc>
      </w:tr>
      <w:tr w:rsidR="001A4422" w:rsidRPr="00922384" w:rsidTr="00922384">
        <w:trPr>
          <w:trHeight w:val="180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25866,0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3240,0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657,2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Обеспечение деятельности контрольно-счётного органа муниципального образования </w:t>
            </w:r>
            <w:proofErr w:type="spellStart"/>
            <w:r w:rsidRPr="00922384">
              <w:rPr>
                <w:lang w:eastAsia="ru-RU"/>
              </w:rPr>
              <w:t>Каневское</w:t>
            </w:r>
            <w:proofErr w:type="spellEnd"/>
            <w:r w:rsidRPr="00922384">
              <w:rPr>
                <w:lang w:eastAsia="ru-RU"/>
              </w:rPr>
              <w:t xml:space="preserve"> сельское поселение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328,6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Обеспечение функционирования контрольно-счетного органа сельского поселения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53 1 00 00000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328,6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Осуществление полномочий контрольно-счетного органа сельского поселения по осуществлению внешнего муниципального финансового </w:t>
            </w:r>
            <w:r w:rsidRPr="00922384">
              <w:rPr>
                <w:lang w:eastAsia="ru-RU"/>
              </w:rPr>
              <w:lastRenderedPageBreak/>
              <w:t>контроля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53 1 00 20010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328,6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53 1 00 20010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328,6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деятельности по внутреннему муниципальному финансовому контролю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328,6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функционирования органа по осуществлению внутреннего муниципального финансового контроля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61 1 00 00000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328,6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Осуществление полномочий финансового контроля органов сельских поселений по осуществлению внутреннего муниципального финансового контроля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61 1 00 20020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328,6 </w:t>
            </w:r>
          </w:p>
        </w:tc>
      </w:tr>
      <w:tr w:rsidR="001A4422" w:rsidRPr="00922384" w:rsidTr="00922384">
        <w:trPr>
          <w:trHeight w:val="12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61 1 00 20020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328,6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Резервные фонды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200,0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Резервный фонд администрации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52 2 00 10010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200,0 </w:t>
            </w:r>
          </w:p>
        </w:tc>
      </w:tr>
      <w:tr w:rsidR="001A4422" w:rsidRPr="00922384" w:rsidTr="00922384">
        <w:trPr>
          <w:trHeight w:val="70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52 2 00 10010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200,0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80448,7 </w:t>
            </w:r>
          </w:p>
        </w:tc>
      </w:tr>
      <w:tr w:rsidR="001A4422" w:rsidRPr="00922384" w:rsidTr="00922384">
        <w:trPr>
          <w:trHeight w:val="104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«Информационное обеспечение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3223,0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«Информационное обеспечение и сопровождение деятельности органов муниципальной власти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«Информационное обеспечение и сопровождение деятельности </w:t>
            </w:r>
            <w:r w:rsidRPr="00922384">
              <w:rPr>
                <w:lang w:eastAsia="ru-RU"/>
              </w:rPr>
              <w:lastRenderedPageBreak/>
              <w:t>органов муниципальной власти»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 xml:space="preserve">Развитие отрасли информационных технологий и телекоммуникаций (приобретение, обслуживание техники, сопровождение </w:t>
            </w:r>
            <w:proofErr w:type="gramStart"/>
            <w:r w:rsidRPr="00922384">
              <w:rPr>
                <w:lang w:eastAsia="ru-RU"/>
              </w:rPr>
              <w:t>ПО</w:t>
            </w:r>
            <w:proofErr w:type="gramEnd"/>
            <w:r w:rsidRPr="00922384">
              <w:rPr>
                <w:lang w:eastAsia="ru-RU"/>
              </w:rPr>
              <w:t xml:space="preserve"> и т.д.) 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01 1 01 10070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105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01 1 01 10070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«Информирование населения о </w:t>
            </w:r>
            <w:proofErr w:type="spellStart"/>
            <w:proofErr w:type="gramStart"/>
            <w:r w:rsidRPr="00922384">
              <w:rPr>
                <w:lang w:eastAsia="ru-RU"/>
              </w:rPr>
              <w:t>деятельно-сти</w:t>
            </w:r>
            <w:proofErr w:type="spellEnd"/>
            <w:proofErr w:type="gramEnd"/>
            <w:r w:rsidRPr="00922384">
              <w:rPr>
                <w:lang w:eastAsia="ru-RU"/>
              </w:rPr>
              <w:t xml:space="preserve"> органов муниципальной власти на территории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2223,0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Информирование населения о деятельности органов муниципальной власти на территории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2223,0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информированию населения о деятельности органов муниципальной власти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01 2 01 10060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2223,0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01 2 01 10060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2223,0 </w:t>
            </w:r>
          </w:p>
        </w:tc>
      </w:tr>
      <w:tr w:rsidR="001A4422" w:rsidRPr="00922384" w:rsidTr="00922384">
        <w:trPr>
          <w:trHeight w:val="139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 xml:space="preserve">Муниципальная программа «Поддержка и развитие кубанского казачества в </w:t>
            </w:r>
            <w:proofErr w:type="spellStart"/>
            <w:r w:rsidRPr="00922384">
              <w:rPr>
                <w:bCs/>
                <w:lang w:eastAsia="ru-RU"/>
              </w:rPr>
              <w:t>Каневском</w:t>
            </w:r>
            <w:proofErr w:type="spellEnd"/>
            <w:r w:rsidRPr="00922384">
              <w:rPr>
                <w:bCs/>
                <w:lang w:eastAsia="ru-RU"/>
              </w:rPr>
              <w:t xml:space="preserve"> сельском поселении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Поддержка и развитие кубанского казачества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поддержке и развитию кубанского казачества на территории поселения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02 0 01 10080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02 0 01 10080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50,0 </w:t>
            </w:r>
          </w:p>
        </w:tc>
      </w:tr>
      <w:tr w:rsidR="001A4422" w:rsidRPr="00922384" w:rsidTr="00922384">
        <w:trPr>
          <w:trHeight w:val="104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«Развитие гражданского общества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4600,0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«Укрепление единства российской нации на территории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1600,0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Укрепление единства российской нации на территории Каневского </w:t>
            </w:r>
            <w:proofErr w:type="spellStart"/>
            <w:proofErr w:type="gramStart"/>
            <w:r w:rsidRPr="00922384">
              <w:rPr>
                <w:lang w:eastAsia="ru-RU"/>
              </w:rPr>
              <w:t>сельско-го</w:t>
            </w:r>
            <w:proofErr w:type="spellEnd"/>
            <w:proofErr w:type="gramEnd"/>
            <w:r w:rsidRPr="00922384">
              <w:rPr>
                <w:lang w:eastAsia="ru-RU"/>
              </w:rPr>
              <w:t xml:space="preserve">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1600,0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укрепление единства российской нации на территории Каневского сельского поселения Каневского района.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04 1 01 10050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1470,0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04 1 01 10050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1470,0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оплату членских взносов в Ассоциацию «Совет муниципальных образований Краснодарского края»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04 1 01 10350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130,0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04 1 01 10350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130,0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«Развитие института органов </w:t>
            </w:r>
            <w:proofErr w:type="spellStart"/>
            <w:proofErr w:type="gramStart"/>
            <w:r w:rsidRPr="00922384">
              <w:rPr>
                <w:lang w:eastAsia="ru-RU"/>
              </w:rPr>
              <w:t>территори-ального</w:t>
            </w:r>
            <w:proofErr w:type="spellEnd"/>
            <w:proofErr w:type="gramEnd"/>
            <w:r w:rsidRPr="00922384">
              <w:rPr>
                <w:lang w:eastAsia="ru-RU"/>
              </w:rPr>
              <w:t xml:space="preserve"> самоуправления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</w:t>
            </w:r>
            <w:proofErr w:type="spellStart"/>
            <w:r w:rsidRPr="00922384">
              <w:rPr>
                <w:lang w:eastAsia="ru-RU"/>
              </w:rPr>
              <w:t>рай-она</w:t>
            </w:r>
            <w:proofErr w:type="spellEnd"/>
            <w:r w:rsidRPr="00922384">
              <w:rPr>
                <w:lang w:eastAsia="ru-RU"/>
              </w:rPr>
              <w:t xml:space="preserve"> на 2024-2026 годы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3000,0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Развитие института органов территориального самоуправления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3000,0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по развитию института органов </w:t>
            </w:r>
            <w:r w:rsidRPr="00922384">
              <w:rPr>
                <w:lang w:eastAsia="ru-RU"/>
              </w:rPr>
              <w:lastRenderedPageBreak/>
              <w:t>территориального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04 2 01 10040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3000,0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04 2 01 10040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3000,0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Образование и организация деятельности административных комиссий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52 3 00 60190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100,0 </w:t>
            </w:r>
          </w:p>
        </w:tc>
      </w:tr>
      <w:tr w:rsidR="001A4422" w:rsidRPr="00922384" w:rsidTr="00922384">
        <w:trPr>
          <w:trHeight w:val="82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52 3 00 60190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функционирования подведомственных учреждений сельского поселения.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56 0 00 00000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12011,0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Централизованная бухгалтерия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56 1 00 00000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12011,0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56 1 00 00590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12011,0 </w:t>
            </w:r>
          </w:p>
        </w:tc>
      </w:tr>
      <w:tr w:rsidR="001A4422" w:rsidRPr="00922384" w:rsidTr="00922384">
        <w:trPr>
          <w:trHeight w:val="180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56 1 00 00590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11106,0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56 1 00 00590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900,0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56 1 00 00590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Реализация функций муниципального образования, связанных с муниципальным управлением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59880,3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6381,5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Реализация мероприятий в рамках управления имуществом муниципального образования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57 1 00 10020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6381,5 </w:t>
            </w:r>
          </w:p>
        </w:tc>
      </w:tr>
      <w:tr w:rsidR="001A4422" w:rsidRPr="00922384" w:rsidTr="00922384">
        <w:trPr>
          <w:trHeight w:val="85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57 1 00 10020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6381,5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функционирования управления имущественных отношений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51998,8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51998,8 </w:t>
            </w:r>
          </w:p>
        </w:tc>
      </w:tr>
      <w:tr w:rsidR="001A4422" w:rsidRPr="00922384" w:rsidTr="00922384">
        <w:trPr>
          <w:trHeight w:val="180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49428,9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74,9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2335,0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160,0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Уплата налогов и сборов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57 3 00 10030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57 3 00 10030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реализации мероприятий муниципального образования, связанных с муниципальным управлением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57 4 00 00000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по уточнению книг </w:t>
            </w:r>
            <w:proofErr w:type="spellStart"/>
            <w:r w:rsidRPr="00922384">
              <w:rPr>
                <w:lang w:eastAsia="ru-RU"/>
              </w:rPr>
              <w:t>похозяйственного</w:t>
            </w:r>
            <w:proofErr w:type="spellEnd"/>
            <w:r w:rsidRPr="00922384">
              <w:rPr>
                <w:lang w:eastAsia="ru-RU"/>
              </w:rPr>
              <w:t xml:space="preserve"> учета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57 4 00 10050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57 4 00 10050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112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58 0 00 00000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584,4 </w:t>
            </w:r>
          </w:p>
        </w:tc>
      </w:tr>
      <w:tr w:rsidR="001A4422" w:rsidRPr="00922384" w:rsidTr="00922384">
        <w:trPr>
          <w:trHeight w:val="75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Уплата исков, установленных решениями Судов Российской Федерации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58 1 00 00000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584,4 </w:t>
            </w:r>
          </w:p>
        </w:tc>
      </w:tr>
      <w:tr w:rsidR="001A4422" w:rsidRPr="00922384" w:rsidTr="00922384">
        <w:trPr>
          <w:trHeight w:val="75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Прочие обязательства администрации Каневского сельского поселения Каневского район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58 1 00 10490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584,4 </w:t>
            </w:r>
          </w:p>
        </w:tc>
      </w:tr>
      <w:tr w:rsidR="001A4422" w:rsidRPr="00922384" w:rsidTr="00922384">
        <w:trPr>
          <w:trHeight w:val="39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58 1 00 10490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584,4 </w:t>
            </w:r>
          </w:p>
        </w:tc>
      </w:tr>
      <w:tr w:rsidR="001A4422" w:rsidRPr="00922384" w:rsidTr="00922384">
        <w:trPr>
          <w:trHeight w:val="190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58 1 00 10500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39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58 1 00 10500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Национальная оборона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5242,7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5242,7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5242,7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деятельности администрации Каневского сельского поселения Каневского района на выполнение полномочий по осуществлению первичного воинского учета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52 4 00 00000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5242,7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52 4 00 51180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5222,7 </w:t>
            </w:r>
          </w:p>
        </w:tc>
      </w:tr>
      <w:tr w:rsidR="001A4422" w:rsidRPr="00922384" w:rsidTr="00922384">
        <w:trPr>
          <w:trHeight w:val="180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52 4 00 51180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5082,7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52 4 00 51180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140,0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Проведение мобилизационных мероприятий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52 4 00 10480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52 4 00 10480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Обеспечение деятельности администрации Каневского сельского поселения Каневского района на выполнение полномочий по осуществлению первичного воинского учета из средств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52 4 00 60650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20,0 </w:t>
            </w:r>
          </w:p>
        </w:tc>
      </w:tr>
      <w:tr w:rsidR="001A4422" w:rsidRPr="00922384" w:rsidTr="00922384">
        <w:trPr>
          <w:trHeight w:val="225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52 4 00 60650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873,0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394,0 </w:t>
            </w:r>
          </w:p>
        </w:tc>
      </w:tr>
      <w:tr w:rsidR="001A4422" w:rsidRPr="00922384" w:rsidTr="00922384">
        <w:trPr>
          <w:trHeight w:val="104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 «Обеспечение безопасности населения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394,0 </w:t>
            </w:r>
          </w:p>
        </w:tc>
      </w:tr>
      <w:tr w:rsidR="001A4422" w:rsidRPr="00922384" w:rsidTr="00922384">
        <w:trPr>
          <w:trHeight w:val="180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«Снижение рисков и смягчение последствий чрезвычайных ситуаций природного и техногенного характера на территории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232,0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Снижение рисков и смягчение последствий чрезвычайных ситуаций природного и техногенного характера.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232,0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снижение рисков и смягчение последствий чрезвычайных ситуаций природного и техногенного характера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03 1 01 10100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232,0 </w:t>
            </w:r>
          </w:p>
        </w:tc>
      </w:tr>
      <w:tr w:rsidR="001A4422" w:rsidRPr="00922384" w:rsidTr="00922384">
        <w:trPr>
          <w:trHeight w:val="93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03 1 01 10100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232,0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«Пожарная безопасность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162,0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Пожарная безопасность на территории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162,0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пожарной безопасности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03 2 01 10110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162,0 </w:t>
            </w:r>
          </w:p>
        </w:tc>
      </w:tr>
      <w:tr w:rsidR="001A4422" w:rsidRPr="00922384" w:rsidTr="00922384">
        <w:trPr>
          <w:trHeight w:val="140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03 2 01 10110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162,0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rFonts w:ascii="Calibri" w:hAnsi="Calibri" w:cs="Calibri"/>
                <w:sz w:val="22"/>
                <w:szCs w:val="22"/>
                <w:lang w:eastAsia="ru-RU"/>
              </w:rPr>
            </w:pPr>
            <w:r w:rsidRPr="00922384">
              <w:rPr>
                <w:rFonts w:ascii="Calibri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479,0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Противодействие коррупции на территории Каневского сельского поселения Каневского района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479,0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«Противодействие коррупции на территории Каневского сельского поселения Каневского района на 2024-2026 годы»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129,0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Реализация планов,  направленных на противодействие коррупции на территории Каневского сельского поселения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03 3 01 00000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129,0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Мероприятия, направленные на противодействие коррупции на территории Каневского сельского поселения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03 3 01 10120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129,0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03 3 01 10120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129,0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 «Профилактика правонарушений на территории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03 4 00 00000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350,0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Профилактика правонарушений на территории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350,0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профилактику правонарушений на территории Каневского сельского поселения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03 4 01 10130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350,0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03 4 01 10130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350,0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Национальная экономика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111912,0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110862,0 </w:t>
            </w:r>
          </w:p>
        </w:tc>
      </w:tr>
      <w:tr w:rsidR="001A4422" w:rsidRPr="00922384" w:rsidTr="00922384">
        <w:trPr>
          <w:trHeight w:val="139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«Развитие и содержание дорожного хозяйства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110862,0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«Ремонт и капитальный ремонт дорог и тротуаров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101702,0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Ремонт и капитальный ремонт дорог Каневского сельского поселения Каневского района на 2024-2026 годы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101702,0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Реализация комплекса мероприятий по ремонту и капитальному ремонту автомобильных дорог местного значения и тротуаров Каневского сельского поселения Каневского </w:t>
            </w:r>
            <w:r w:rsidRPr="00922384">
              <w:rPr>
                <w:lang w:eastAsia="ru-RU"/>
              </w:rPr>
              <w:lastRenderedPageBreak/>
              <w:t>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1 01 9Д170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29264,7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1 01 9Д170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29264,7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1 01 SД060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72437,3 </w:t>
            </w:r>
          </w:p>
        </w:tc>
      </w:tr>
      <w:tr w:rsidR="001A4422" w:rsidRPr="00922384" w:rsidTr="00922384">
        <w:trPr>
          <w:trHeight w:val="73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1 01 SД060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72437,3 </w:t>
            </w:r>
          </w:p>
        </w:tc>
      </w:tr>
      <w:tr w:rsidR="001A4422" w:rsidRPr="00922384" w:rsidTr="00922384">
        <w:trPr>
          <w:trHeight w:val="124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«Работы по содержанию автомобильных дорог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9160,0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Работы по содержанию автомобильных дорог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</w:t>
            </w:r>
            <w:proofErr w:type="gramStart"/>
            <w:r w:rsidRPr="00922384">
              <w:rPr>
                <w:lang w:eastAsia="ru-RU"/>
              </w:rPr>
              <w:t>сельском</w:t>
            </w:r>
            <w:proofErr w:type="gramEnd"/>
            <w:r w:rsidRPr="00922384">
              <w:rPr>
                <w:lang w:eastAsia="ru-RU"/>
              </w:rPr>
              <w:t xml:space="preserve"> </w:t>
            </w:r>
            <w:proofErr w:type="spellStart"/>
            <w:r w:rsidRPr="00922384">
              <w:rPr>
                <w:lang w:eastAsia="ru-RU"/>
              </w:rPr>
              <w:t>посе-лении</w:t>
            </w:r>
            <w:proofErr w:type="spellEnd"/>
            <w:r w:rsidRPr="00922384">
              <w:rPr>
                <w:lang w:eastAsia="ru-RU"/>
              </w:rPr>
              <w:t xml:space="preserve">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9160,0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по содержанию автомобильных работ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2 01 9Д180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9160,0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 2 01 9Д180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9160,0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1050,0 </w:t>
            </w:r>
          </w:p>
        </w:tc>
      </w:tr>
      <w:tr w:rsidR="001A4422" w:rsidRPr="00922384" w:rsidTr="00922384">
        <w:trPr>
          <w:trHeight w:val="17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«Комплексное и устойчивое развитие Каневского сельского поселения Каневского района в сфере землепользования, архитектуры и градостроительства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«Муниципальная подпрограмма «Разработка документации по землеустройству территории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Разработка документации по землеустройству территории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в области землепользования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07 1 01 10190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07 1 01 10190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1000,0 </w:t>
            </w:r>
          </w:p>
        </w:tc>
      </w:tr>
      <w:tr w:rsidR="001A4422" w:rsidRPr="00922384" w:rsidTr="00922384">
        <w:trPr>
          <w:trHeight w:val="139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 xml:space="preserve">Муниципальная программа «Поддержка и развитие малого и среднего предпринимательства в </w:t>
            </w:r>
            <w:proofErr w:type="spellStart"/>
            <w:r w:rsidRPr="00922384">
              <w:rPr>
                <w:bCs/>
                <w:lang w:eastAsia="ru-RU"/>
              </w:rPr>
              <w:t>Каневском</w:t>
            </w:r>
            <w:proofErr w:type="spellEnd"/>
            <w:r w:rsidRPr="00922384">
              <w:rPr>
                <w:bCs/>
                <w:lang w:eastAsia="ru-RU"/>
              </w:rPr>
              <w:t xml:space="preserve"> сельском поселении Каневского района на 2025-2027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по поддержке и созданию условий дальнейшего развития  малого и среднего предпринимательства.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Реализация мероприятий по поддержке и созданию условий дальнейшего развития  малого и среднего предпринимательства.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10 0 01 10140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10 0 01 10140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Жилищно-коммунальное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176861,3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Коммунальное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49793,3 </w:t>
            </w:r>
          </w:p>
        </w:tc>
      </w:tr>
      <w:tr w:rsidR="001A4422" w:rsidRPr="00922384" w:rsidTr="00922384">
        <w:trPr>
          <w:trHeight w:val="139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«Энергосбережение и повышение энергетической эффективности на территории Каневского сельского поселения Каневского района на 2026-2028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150,0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в области энергосбережения и повышения энергетической эффективности в системах коммунальной </w:t>
            </w:r>
            <w:r w:rsidRPr="00922384">
              <w:rPr>
                <w:lang w:eastAsia="ru-RU"/>
              </w:rPr>
              <w:lastRenderedPageBreak/>
              <w:t>инфраструктуры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17 0 01 00000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150,0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 xml:space="preserve">Изготовление проектной документации и прохождение экспертизы по объекту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17 0 01 10220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150,0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17 0 01 10220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150,0 </w:t>
            </w:r>
          </w:p>
        </w:tc>
      </w:tr>
      <w:tr w:rsidR="001A4422" w:rsidRPr="00922384" w:rsidTr="00922384">
        <w:trPr>
          <w:trHeight w:val="139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"Развитие жилищно-коммунального хозяйства на территории Каневского сельского поселения Каневского района  на 2024-2026 годы"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1800,0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«Развитие систем канализации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Развитие систем канализации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развитию и улучшение качества канализационных систем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09 1 01 10220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09 1 01 10220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Реконструкция очистных сооружений, включая </w:t>
            </w:r>
            <w:proofErr w:type="spellStart"/>
            <w:r w:rsidRPr="00922384">
              <w:rPr>
                <w:lang w:eastAsia="ru-RU"/>
              </w:rPr>
              <w:t>предпроектные</w:t>
            </w:r>
            <w:proofErr w:type="spellEnd"/>
            <w:r w:rsidRPr="00922384">
              <w:rPr>
                <w:lang w:eastAsia="ru-RU"/>
              </w:rPr>
              <w:t xml:space="preserve"> работы и изготовление проектно-сметной документации.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09 1 02 00000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по реконструкции очистных сооружений, включая </w:t>
            </w:r>
            <w:proofErr w:type="spellStart"/>
            <w:r w:rsidRPr="00922384">
              <w:rPr>
                <w:lang w:eastAsia="ru-RU"/>
              </w:rPr>
              <w:t>предпро-ектные</w:t>
            </w:r>
            <w:proofErr w:type="spellEnd"/>
            <w:r w:rsidRPr="00922384">
              <w:rPr>
                <w:lang w:eastAsia="ru-RU"/>
              </w:rPr>
              <w:t xml:space="preserve"> работы и изготовление проектно-сметной документации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1 02 S0310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Капитальные вложения в объекты государственной (муниципальной) собственности.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1 02 S0310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 xml:space="preserve">Муниципальная подпрограмма «Техническое перевооружение системы </w:t>
            </w:r>
            <w:proofErr w:type="spellStart"/>
            <w:r w:rsidRPr="00922384">
              <w:rPr>
                <w:lang w:eastAsia="ru-RU"/>
              </w:rPr>
              <w:t>газопотребления</w:t>
            </w:r>
            <w:proofErr w:type="spellEnd"/>
            <w:r w:rsidRPr="00922384">
              <w:rPr>
                <w:lang w:eastAsia="ru-RU"/>
              </w:rPr>
              <w:t xml:space="preserve">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600,0 </w:t>
            </w:r>
          </w:p>
        </w:tc>
      </w:tr>
      <w:tr w:rsidR="001A4422" w:rsidRPr="00922384" w:rsidTr="00922384">
        <w:trPr>
          <w:trHeight w:val="87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Техническое перевооружение системы </w:t>
            </w:r>
            <w:proofErr w:type="spellStart"/>
            <w:r w:rsidRPr="00922384">
              <w:rPr>
                <w:lang w:eastAsia="ru-RU"/>
              </w:rPr>
              <w:t>газопотребления</w:t>
            </w:r>
            <w:proofErr w:type="spellEnd"/>
            <w:r w:rsidRPr="00922384">
              <w:rPr>
                <w:lang w:eastAsia="ru-RU"/>
              </w:rPr>
              <w:t xml:space="preserve">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Мероприятия по развитию технического перевооружения системы </w:t>
            </w:r>
            <w:proofErr w:type="spellStart"/>
            <w:r w:rsidRPr="00922384">
              <w:rPr>
                <w:lang w:eastAsia="ru-RU"/>
              </w:rPr>
              <w:t>газопотребления</w:t>
            </w:r>
            <w:proofErr w:type="spellEnd"/>
            <w:r w:rsidRPr="00922384">
              <w:rPr>
                <w:lang w:eastAsia="ru-RU"/>
              </w:rPr>
              <w:t xml:space="preserve">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09 2 01 00040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09 2 01 00040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«Создание инженерной инфраструктуры на территории Каневского сельского поселения на 2024- 2026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Обустройство объектами инженерной инфраструктуры площадок под жилищную застройку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09 3 01 00000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обустройству объектами инженерной инфраструктуры площадок под компактную жилищную застройку.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09 3 01 10380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09 3 01 10380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139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"Улучшение качества питьевой воды Каневского сельского поселения Каневского района и осуществление мероприятий по улучшению водоснабжения на 2025-2027 годы"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43843,3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развитию водоснабжения населенных пунктов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2860,0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 xml:space="preserve">Проведение мероприятий по развитию водоснабжения населенных пунктов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14 0 01 10210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2860,0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14 0 01 10210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2860,0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реконструкции водозаборных сооружений с устройством станции очистки воды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14 0 02 00000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40983,3 </w:t>
            </w:r>
          </w:p>
        </w:tc>
      </w:tr>
      <w:tr w:rsidR="001A4422" w:rsidRPr="00922384" w:rsidTr="00922384">
        <w:trPr>
          <w:trHeight w:val="170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Реконструкция водозаборных сооружений с устройством станции очистки воды (за счет средств бюджета Краснодарского края и Каневского сельского поселения Каневского района).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14 0 02 S0330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40983,3 </w:t>
            </w:r>
          </w:p>
        </w:tc>
      </w:tr>
      <w:tr w:rsidR="001A4422" w:rsidRPr="00922384" w:rsidTr="00922384">
        <w:trPr>
          <w:trHeight w:val="104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Реализация функций муниципального образования, связанных с муниципальным управлением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4000,0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proofErr w:type="spellStart"/>
            <w:r w:rsidRPr="00922384">
              <w:rPr>
                <w:lang w:eastAsia="ru-RU"/>
              </w:rPr>
              <w:t>Непрограммные</w:t>
            </w:r>
            <w:proofErr w:type="spellEnd"/>
            <w:r w:rsidRPr="00922384">
              <w:rPr>
                <w:lang w:eastAsia="ru-RU"/>
              </w:rPr>
              <w:t xml:space="preserve">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57 5 00 00000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4000,0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Прочие обязательства администрации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57 5 00 10470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4000,0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57 5 00 10470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4000,0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Благоустройство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127068,0 </w:t>
            </w:r>
          </w:p>
        </w:tc>
      </w:tr>
      <w:tr w:rsidR="001A4422" w:rsidRPr="00922384" w:rsidTr="00922384">
        <w:trPr>
          <w:trHeight w:val="104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«Благоустройство территории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126981,5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«Уличное освещение территории </w:t>
            </w:r>
            <w:proofErr w:type="spellStart"/>
            <w:r w:rsidRPr="00922384">
              <w:rPr>
                <w:lang w:eastAsia="ru-RU"/>
              </w:rPr>
              <w:t>Каневско-го</w:t>
            </w:r>
            <w:proofErr w:type="spellEnd"/>
            <w:r w:rsidRPr="00922384">
              <w:rPr>
                <w:lang w:eastAsia="ru-RU"/>
              </w:rPr>
              <w:t xml:space="preserve"> сельского поселения Каневского района на 2024-2026 годы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27130,0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Содержание уличного освещения на территории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27130,0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в области уличного освещения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12 1 01 10230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27130,0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12 1 01 10230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27070,0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12 1 01 10230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60,0 </w:t>
            </w:r>
          </w:p>
        </w:tc>
      </w:tr>
      <w:tr w:rsidR="001A4422" w:rsidRPr="00922384" w:rsidTr="00922384">
        <w:trPr>
          <w:trHeight w:val="76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Организация благоустройства и освещения территории поселения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12 1 01 62980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12 1 01 62980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«Озеленение территории Каневского сельского поселения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1145,0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Развитие озеленения на территории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1145,0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в области озеленения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12 2 01 10240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1145,0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12 2 01 10240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1145,0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«Поддержание санитарного состояния территории Каневского сельского поселения Каневского района 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Поддержка санитарного состояния и содержание территории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12 3 01 00000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поддержанию санитарного состояния территории поселения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12 3 01 10250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300,0 </w:t>
            </w:r>
          </w:p>
        </w:tc>
      </w:tr>
      <w:tr w:rsidR="001A4422" w:rsidRPr="00922384" w:rsidTr="00922384">
        <w:trPr>
          <w:trHeight w:val="140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12 3 01 10250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300,0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Мероприятия по осуществлению полномочий по решению вопросов в части создания и содержание мест (площадок) накопления твердых коммунальных отходов.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12 3 01 40010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12 3 01 40010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Муниципальная подпрограмма «Содержание мест захоронения на </w:t>
            </w:r>
            <w:proofErr w:type="spellStart"/>
            <w:proofErr w:type="gramStart"/>
            <w:r w:rsidRPr="00922384">
              <w:rPr>
                <w:lang w:eastAsia="ru-RU"/>
              </w:rPr>
              <w:t>террито-рии</w:t>
            </w:r>
            <w:proofErr w:type="spellEnd"/>
            <w:proofErr w:type="gramEnd"/>
            <w:r w:rsidRPr="00922384">
              <w:rPr>
                <w:lang w:eastAsia="ru-RU"/>
              </w:rPr>
              <w:t xml:space="preserve">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12 4 00 00000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Содержание территории кладбищ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Реализация мероприятий по содержанию мест захоронения на территории поселения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12 4 01 10260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390,0 </w:t>
            </w:r>
          </w:p>
        </w:tc>
      </w:tr>
      <w:tr w:rsidR="001A4422" w:rsidRPr="00922384" w:rsidTr="00922384">
        <w:trPr>
          <w:trHeight w:val="105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12 4 01 10260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«Облик станицы Каневской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12 5 00 00000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52206,5 </w:t>
            </w:r>
          </w:p>
        </w:tc>
      </w:tr>
      <w:tr w:rsidR="001A4422" w:rsidRPr="00922384" w:rsidTr="00922384">
        <w:trPr>
          <w:trHeight w:val="70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Прочее благоустройство и облик станицы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12 5 01 00000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51606,5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Другие мероприятия в области благоустройства и создание облика станицы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12 5 01 10270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51606,5 </w:t>
            </w:r>
          </w:p>
        </w:tc>
      </w:tr>
      <w:tr w:rsidR="001A4422" w:rsidRPr="00922384" w:rsidTr="00922384">
        <w:trPr>
          <w:trHeight w:val="92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12 5 01 10270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51606,5 </w:t>
            </w:r>
          </w:p>
        </w:tc>
      </w:tr>
      <w:tr w:rsidR="001A4422" w:rsidRPr="00922384" w:rsidTr="00922384">
        <w:trPr>
          <w:trHeight w:val="216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12 5 02 00000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600,0 </w:t>
            </w:r>
          </w:p>
        </w:tc>
      </w:tr>
      <w:tr w:rsidR="001A4422" w:rsidRPr="00922384" w:rsidTr="00922384">
        <w:trPr>
          <w:trHeight w:val="216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12 5 02 10390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600,0 </w:t>
            </w:r>
          </w:p>
        </w:tc>
      </w:tr>
      <w:tr w:rsidR="001A4422" w:rsidRPr="00922384" w:rsidTr="00922384">
        <w:trPr>
          <w:trHeight w:val="88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12 5 02 10390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600,0 </w:t>
            </w:r>
          </w:p>
        </w:tc>
      </w:tr>
      <w:tr w:rsidR="001A4422" w:rsidRPr="00922384" w:rsidTr="00922384">
        <w:trPr>
          <w:trHeight w:val="15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«Организация благоустройства территорий Каневского сельского поселения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12 6 00  00000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9100,0 </w:t>
            </w:r>
          </w:p>
        </w:tc>
      </w:tr>
      <w:tr w:rsidR="001A4422" w:rsidRPr="00922384" w:rsidTr="00922384">
        <w:trPr>
          <w:trHeight w:val="160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color w:val="000000"/>
                <w:lang w:eastAsia="ru-RU"/>
              </w:rPr>
            </w:pPr>
            <w:r w:rsidRPr="00922384">
              <w:rPr>
                <w:color w:val="000000"/>
                <w:lang w:eastAsia="ru-RU"/>
              </w:rPr>
              <w:t>Основное мероприятие «Поддержка местных инициатив по итогам краевого конкурса»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12 6 01 00000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9100,0 </w:t>
            </w:r>
          </w:p>
        </w:tc>
      </w:tr>
      <w:tr w:rsidR="001A4422" w:rsidRPr="00922384" w:rsidTr="00922384">
        <w:trPr>
          <w:trHeight w:val="156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color w:val="000000"/>
                <w:lang w:eastAsia="ru-RU"/>
              </w:rPr>
            </w:pPr>
            <w:r w:rsidRPr="00922384">
              <w:rPr>
                <w:color w:val="000000"/>
                <w:lang w:eastAsia="ru-RU"/>
              </w:rPr>
              <w:t>Благоустройство общественной территории в станице Каневской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12 6 01 40030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9100,0 </w:t>
            </w:r>
          </w:p>
        </w:tc>
      </w:tr>
      <w:tr w:rsidR="001A4422" w:rsidRPr="00922384" w:rsidTr="00922384">
        <w:trPr>
          <w:trHeight w:val="157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12 6 01 40030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9100,0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«Осуществление благоустройства и озеленения муниципальными учреждениями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12 7 00 00000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36710,0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Осуществление благоустройства и озеленения муниципальными учреждениями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12 7 01 00000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36710,0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Расходы на обеспечение деятельности (оказание услуг) </w:t>
            </w:r>
            <w:r w:rsidRPr="00922384">
              <w:rPr>
                <w:lang w:eastAsia="ru-RU"/>
              </w:rPr>
              <w:lastRenderedPageBreak/>
              <w:t>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12 7 01 00590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36200,0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12 7 01 00590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36200,0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proofErr w:type="gramStart"/>
            <w:r w:rsidRPr="00922384">
              <w:rPr>
                <w:lang w:eastAsia="ru-RU"/>
              </w:rPr>
              <w:t>Мероприятия</w:t>
            </w:r>
            <w:proofErr w:type="gramEnd"/>
            <w:r w:rsidRPr="00922384">
              <w:rPr>
                <w:lang w:eastAsia="ru-RU"/>
              </w:rPr>
              <w:t xml:space="preserve"> направленные на выполнение функций и обеспечение МБУ "Чистая станица"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12 7 01 10370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510,0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12 7 01 10370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510,0 </w:t>
            </w:r>
          </w:p>
        </w:tc>
      </w:tr>
      <w:tr w:rsidR="001A4422" w:rsidRPr="00922384" w:rsidTr="00922384">
        <w:trPr>
          <w:trHeight w:val="208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«Об обеспечении доступности для инвалидов объектов транспортной, инженерной и социальной инфраструктуры Каневского сельского поселения Каневского района и обеспечение доступа инвалидов к информации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86,5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Проведение мероприятия по обеспечению доступной среды для лиц с ограниченными возможностями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86,5 </w:t>
            </w:r>
          </w:p>
        </w:tc>
      </w:tr>
      <w:tr w:rsidR="001A4422" w:rsidRPr="00922384" w:rsidTr="00922384">
        <w:trPr>
          <w:trHeight w:val="180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обеспечению доступности для инвалидов объектов транспортной, инженерной и социальной инфраструктуры Каневского сельского поселения Каневского района и обеспеченного доступа инвалидов к информации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13 0 01 10330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86,5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13 0 01 10330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86,5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Образование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397,1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Молодежная политика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397,1 </w:t>
            </w:r>
          </w:p>
        </w:tc>
      </w:tr>
      <w:tr w:rsidR="001A4422" w:rsidRPr="00922384" w:rsidTr="00922384">
        <w:trPr>
          <w:trHeight w:val="104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 xml:space="preserve">Муниципальная программа «Реализация молодежной политики в </w:t>
            </w:r>
            <w:proofErr w:type="spellStart"/>
            <w:r w:rsidRPr="00922384">
              <w:rPr>
                <w:bCs/>
                <w:lang w:eastAsia="ru-RU"/>
              </w:rPr>
              <w:t>Каневском</w:t>
            </w:r>
            <w:proofErr w:type="spellEnd"/>
            <w:r w:rsidRPr="00922384">
              <w:rPr>
                <w:bCs/>
                <w:lang w:eastAsia="ru-RU"/>
              </w:rPr>
              <w:t xml:space="preserve"> сельском поселении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397,1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Мероприятия по реализации молодежной политики на территории поселения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15 0 01 00000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397,1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Проведение мероприятий для детей, молодежи, организация трудовой и </w:t>
            </w:r>
            <w:proofErr w:type="spellStart"/>
            <w:r w:rsidRPr="00922384">
              <w:rPr>
                <w:lang w:eastAsia="ru-RU"/>
              </w:rPr>
              <w:t>досуговой</w:t>
            </w:r>
            <w:proofErr w:type="spellEnd"/>
            <w:r w:rsidRPr="00922384">
              <w:rPr>
                <w:lang w:eastAsia="ru-RU"/>
              </w:rPr>
              <w:t xml:space="preserve"> занятости детей и молодежи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15 0 01 10280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397,1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15 0 01 10280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397,1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Культура, кинематография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84610,6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Культура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84610,6 </w:t>
            </w:r>
          </w:p>
        </w:tc>
      </w:tr>
      <w:tr w:rsidR="001A4422" w:rsidRPr="00922384" w:rsidTr="00922384">
        <w:trPr>
          <w:trHeight w:val="104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«Развитие культуры на территории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84610,6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Муниципальная подпрограмма «Развитие и поддержка муниципальных учреждений культуры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73558,6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73558,6 </w:t>
            </w:r>
          </w:p>
        </w:tc>
      </w:tr>
      <w:tr w:rsidR="001A4422" w:rsidRPr="00922384" w:rsidTr="00922384">
        <w:trPr>
          <w:trHeight w:val="25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предоставление компенсационных выплат, связанных с возмещением расходов по оплате жилого помещения, отопления и освещения отдельным категориям работников учреждений культуры, работающим и проживающим в сельских населенных пунктах (в соответствии с Законом Краснодарского края от 3 ноября 2000 г. N 325-КЗ "О культуре")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11 1 01 00030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210,0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11 1 01 00030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210,0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11 1 01 00590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71832,0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11 1 01 00590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71832,0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Проведение ремонта и укрепления материально-технической базы, технического оснащения муниципальных учреждений культуры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11 1 01 10360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1200,0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11 1 01 10360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1200,0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обеспечение развития и укрепления материально-технической базы домов культуры в населенных пунктах с численностью жителей до 50 тыс. человек.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01 L4670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01 L4670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108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государственную поддержку лучших работников сельских учреждений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158,3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02 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158,3 </w:t>
            </w:r>
          </w:p>
        </w:tc>
      </w:tr>
      <w:tr w:rsidR="001A4422" w:rsidRPr="00922384" w:rsidTr="00922384">
        <w:trPr>
          <w:trHeight w:val="94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02 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158,3 </w:t>
            </w:r>
          </w:p>
        </w:tc>
      </w:tr>
      <w:tr w:rsidR="001A4422" w:rsidRPr="00922384" w:rsidTr="00922384">
        <w:trPr>
          <w:trHeight w:val="90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Мероприятия, направленные на государственную поддержку лучших сельских учреждений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158,3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03 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158,3 </w:t>
            </w:r>
          </w:p>
        </w:tc>
      </w:tr>
      <w:tr w:rsidR="001A4422" w:rsidRPr="00922384" w:rsidTr="00922384">
        <w:trPr>
          <w:trHeight w:val="116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1 03 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158,3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Муниципальная подпрограмма «Приоритеты развития и поддержки муниципальных библиотек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11 2 00 00000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11052,0 </w:t>
            </w:r>
          </w:p>
        </w:tc>
      </w:tr>
      <w:tr w:rsidR="001A4422" w:rsidRPr="00922384" w:rsidTr="00922384">
        <w:trPr>
          <w:trHeight w:val="144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Организация библиотечного обслуживания населения на территории Каневского сельского поселения Каневского района, комплектование и обеспечение сохранности библиотечных фондов.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11 2 01 00000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11052,0 </w:t>
            </w:r>
          </w:p>
        </w:tc>
      </w:tr>
      <w:tr w:rsidR="001A4422" w:rsidRPr="00922384" w:rsidTr="00922384">
        <w:trPr>
          <w:trHeight w:val="25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предоставление компенсационных выплат, связанных с возмещением расходов по оплате жилого помещения, отопления и освещения отдельным категориям работников учреждений культуры, работающим и проживающим в сельских населенных пунктах (в соответствии с Законом Краснодарского края от 3 ноября 2000 г. N 325-КЗ "О культуре")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11 2 01 00030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110,0 </w:t>
            </w:r>
          </w:p>
        </w:tc>
      </w:tr>
      <w:tr w:rsidR="001A4422" w:rsidRPr="00922384" w:rsidTr="00922384">
        <w:trPr>
          <w:trHeight w:val="105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11 2 01 00030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11 2 01 00590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10002,0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11 2 01 00590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10002,0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proofErr w:type="gramStart"/>
            <w:r w:rsidRPr="00922384">
              <w:rPr>
                <w:lang w:eastAsia="ru-RU"/>
              </w:rPr>
              <w:t>Мероприятия</w:t>
            </w:r>
            <w:proofErr w:type="gramEnd"/>
            <w:r w:rsidRPr="00922384">
              <w:rPr>
                <w:lang w:eastAsia="ru-RU"/>
              </w:rPr>
              <w:t xml:space="preserve"> направленные на укрепление материально технической базы библиотек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11 2 01 10300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940,0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11 2 01 10300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940,0 </w:t>
            </w:r>
          </w:p>
        </w:tc>
      </w:tr>
      <w:tr w:rsidR="001A4422" w:rsidRPr="00922384" w:rsidTr="00922384">
        <w:trPr>
          <w:trHeight w:val="52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Социальная политика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1142,0 </w:t>
            </w:r>
          </w:p>
        </w:tc>
      </w:tr>
      <w:tr w:rsidR="001A4422" w:rsidRPr="00922384" w:rsidTr="00922384">
        <w:trPr>
          <w:trHeight w:val="139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lastRenderedPageBreak/>
              <w:t>Муниципальная программа «Меры социальной поддержки граждан, проживающих на территории Каневского сельского поселения  Каневского района 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1142,0 </w:t>
            </w:r>
          </w:p>
        </w:tc>
      </w:tr>
      <w:tr w:rsidR="001A4422" w:rsidRPr="00922384" w:rsidTr="00922384">
        <w:trPr>
          <w:trHeight w:val="70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Социальное обеспечение населения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1142,0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Меры социальной поддержки граждан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08 0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1142,0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Социальное обеспечение населению и финансовая поддержка отдельных категорий граждан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08 0 02 10310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1142,0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08 0 02 10310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60,0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08 0 02 10310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1082,0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Физическая культура и спорт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13944,4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Массовый спорт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13944,4 </w:t>
            </w:r>
          </w:p>
        </w:tc>
      </w:tr>
      <w:tr w:rsidR="001A4422" w:rsidRPr="00922384" w:rsidTr="00922384">
        <w:trPr>
          <w:trHeight w:val="139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Муниципальная программа «Развитие физической культуры и спорта на территории Каневского сельского поселения Каневского района на 2024-2026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16 0 00 00000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13944,4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Развитие физической культуры и спорта в </w:t>
            </w:r>
            <w:proofErr w:type="spellStart"/>
            <w:r w:rsidRPr="00922384">
              <w:rPr>
                <w:lang w:eastAsia="ru-RU"/>
              </w:rPr>
              <w:t>Каневском</w:t>
            </w:r>
            <w:proofErr w:type="spellEnd"/>
            <w:r w:rsidRPr="00922384">
              <w:rPr>
                <w:lang w:eastAsia="ru-RU"/>
              </w:rPr>
              <w:t xml:space="preserve"> сельском поселении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16 0 01 00000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13944,4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16 0 01 00590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13104,4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16 0 01 00590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13104,4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Мероприятия по укрепление материально-технической базы МБУ «СК «Лидер»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16 0 01 10320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840,0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16 0 01 10320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840,0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16 0 02 </w:t>
            </w:r>
            <w:r w:rsidRPr="00922384">
              <w:rPr>
                <w:lang w:eastAsia="ru-RU"/>
              </w:rPr>
              <w:lastRenderedPageBreak/>
              <w:t>20680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0,0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3557,2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Обслуживание государственного (муниципального</w:t>
            </w:r>
            <w:proofErr w:type="gramStart"/>
            <w:r w:rsidRPr="00922384">
              <w:rPr>
                <w:lang w:eastAsia="ru-RU"/>
              </w:rPr>
              <w:t>)в</w:t>
            </w:r>
            <w:proofErr w:type="gramEnd"/>
            <w:r w:rsidRPr="00922384">
              <w:rPr>
                <w:lang w:eastAsia="ru-RU"/>
              </w:rPr>
              <w:t>нутреннего  долга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3557,2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Обслуживание государственного (муниципального</w:t>
            </w:r>
            <w:proofErr w:type="gramStart"/>
            <w:r w:rsidRPr="00922384">
              <w:rPr>
                <w:lang w:eastAsia="ru-RU"/>
              </w:rPr>
              <w:t>)в</w:t>
            </w:r>
            <w:proofErr w:type="gramEnd"/>
            <w:r w:rsidRPr="00922384">
              <w:rPr>
                <w:lang w:eastAsia="ru-RU"/>
              </w:rPr>
              <w:t>нутреннего  долга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3557,2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Управление муниципальным долгом Каневского сельского поселения Каневского района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54 1 00 00000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3557,2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54 1 00 10350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3557,2 </w:t>
            </w:r>
          </w:p>
        </w:tc>
      </w:tr>
      <w:tr w:rsidR="001A4422" w:rsidRPr="00922384" w:rsidTr="00922384">
        <w:trPr>
          <w:trHeight w:val="7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992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54 1 00 10350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lang w:eastAsia="ru-RU"/>
              </w:rPr>
            </w:pPr>
            <w:r w:rsidRPr="00922384">
              <w:rPr>
                <w:lang w:eastAsia="ru-RU"/>
              </w:rPr>
              <w:t xml:space="preserve">3557,2 </w:t>
            </w:r>
          </w:p>
        </w:tc>
      </w:tr>
      <w:tr w:rsidR="001A4422" w:rsidRPr="00922384" w:rsidTr="00922384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922384" w:rsidP="00922384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Итого</w:t>
            </w:r>
            <w:r w:rsidR="001A4422" w:rsidRPr="00922384">
              <w:rPr>
                <w:bCs/>
                <w:lang w:eastAsia="ru-RU"/>
              </w:rPr>
              <w:t>: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422" w:rsidRPr="00922384" w:rsidRDefault="001A4422" w:rsidP="00922384">
            <w:pPr>
              <w:jc w:val="both"/>
              <w:rPr>
                <w:bCs/>
                <w:lang w:eastAsia="ru-RU"/>
              </w:rPr>
            </w:pPr>
            <w:r w:rsidRPr="00922384">
              <w:rPr>
                <w:bCs/>
                <w:lang w:eastAsia="ru-RU"/>
              </w:rPr>
              <w:t xml:space="preserve">512317,1 </w:t>
            </w:r>
          </w:p>
        </w:tc>
      </w:tr>
    </w:tbl>
    <w:p w:rsidR="001A4422" w:rsidRPr="00922384" w:rsidRDefault="001A4422" w:rsidP="001A4422">
      <w:pPr>
        <w:tabs>
          <w:tab w:val="right" w:pos="9540"/>
        </w:tabs>
        <w:rPr>
          <w:sz w:val="24"/>
          <w:szCs w:val="24"/>
          <w:lang w:eastAsia="ru-RU"/>
        </w:rPr>
      </w:pPr>
    </w:p>
    <w:p w:rsidR="001A4422" w:rsidRPr="00922384" w:rsidRDefault="001A4422" w:rsidP="001A4422">
      <w:pPr>
        <w:tabs>
          <w:tab w:val="right" w:pos="9540"/>
        </w:tabs>
        <w:rPr>
          <w:bCs/>
        </w:rPr>
      </w:pPr>
    </w:p>
    <w:p w:rsidR="001A4422" w:rsidRPr="00922384" w:rsidRDefault="001A4422" w:rsidP="001A4422">
      <w:pPr>
        <w:tabs>
          <w:tab w:val="right" w:pos="9540"/>
        </w:tabs>
        <w:rPr>
          <w:color w:val="000000"/>
          <w:sz w:val="24"/>
          <w:szCs w:val="24"/>
        </w:rPr>
      </w:pPr>
    </w:p>
    <w:p w:rsidR="001A4422" w:rsidRPr="00922384" w:rsidRDefault="001A4422" w:rsidP="001A4422">
      <w:pPr>
        <w:tabs>
          <w:tab w:val="right" w:pos="9540"/>
        </w:tabs>
      </w:pPr>
      <w:r w:rsidRPr="00922384">
        <w:t>Заместитель главы</w:t>
      </w:r>
    </w:p>
    <w:p w:rsidR="001A4422" w:rsidRPr="00922384" w:rsidRDefault="001A4422" w:rsidP="001A4422">
      <w:pPr>
        <w:tabs>
          <w:tab w:val="right" w:pos="9540"/>
        </w:tabs>
      </w:pPr>
      <w:r w:rsidRPr="00922384">
        <w:t>Каневского сельского поселения</w:t>
      </w:r>
    </w:p>
    <w:p w:rsidR="001A4422" w:rsidRPr="00922384" w:rsidRDefault="001A4422" w:rsidP="001A4422">
      <w:pPr>
        <w:tabs>
          <w:tab w:val="right" w:pos="9540"/>
        </w:tabs>
      </w:pPr>
      <w:r w:rsidRPr="00922384">
        <w:t>Каневского муниципального района</w:t>
      </w:r>
    </w:p>
    <w:p w:rsidR="001A4422" w:rsidRPr="00922384" w:rsidRDefault="001A4422" w:rsidP="001A4422">
      <w:pPr>
        <w:tabs>
          <w:tab w:val="right" w:pos="9540"/>
        </w:tabs>
      </w:pPr>
      <w:r w:rsidRPr="00922384">
        <w:t xml:space="preserve">Краснодарского края </w:t>
      </w:r>
      <w:r w:rsidRPr="00922384">
        <w:tab/>
        <w:t xml:space="preserve">          А.А. Иванов</w:t>
      </w:r>
    </w:p>
    <w:p w:rsidR="00922384" w:rsidRDefault="001A4422" w:rsidP="001A4422">
      <w:pPr>
        <w:tabs>
          <w:tab w:val="left" w:pos="4668"/>
        </w:tabs>
        <w:ind w:left="5103"/>
        <w:jc w:val="center"/>
      </w:pPr>
      <w:r w:rsidRPr="00922384">
        <w:br w:type="page"/>
      </w:r>
      <w:r w:rsidR="00922384">
        <w:lastRenderedPageBreak/>
        <w:t xml:space="preserve"> Приложение № 7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  <w:r w:rsidRPr="00922384">
        <w:t>к решению Совета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  <w:r w:rsidRPr="00922384">
        <w:t>Каневского сельского поселения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  <w:r w:rsidRPr="00922384">
        <w:t>Каневского муниципального района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  <w:r w:rsidRPr="00922384">
        <w:t>Краснодарского края</w:t>
      </w:r>
    </w:p>
    <w:p w:rsidR="001A4422" w:rsidRPr="00922384" w:rsidRDefault="0021525C" w:rsidP="001A4422">
      <w:pPr>
        <w:tabs>
          <w:tab w:val="left" w:pos="4668"/>
        </w:tabs>
        <w:ind w:left="5103"/>
        <w:jc w:val="center"/>
      </w:pPr>
      <w:r>
        <w:t>от 24.09.2026 г.  № 104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</w:p>
    <w:p w:rsidR="00922384" w:rsidRDefault="00922384" w:rsidP="001A4422">
      <w:pPr>
        <w:tabs>
          <w:tab w:val="left" w:pos="4668"/>
        </w:tabs>
        <w:ind w:left="5103"/>
        <w:jc w:val="center"/>
      </w:pPr>
      <w:r>
        <w:t>Приложение № 7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  <w:r w:rsidRPr="00922384">
        <w:t>к решению Совета Каневского сельского поселения Каневского муниципального района Краснодарского края</w:t>
      </w:r>
    </w:p>
    <w:p w:rsidR="001A4422" w:rsidRPr="00922384" w:rsidRDefault="001A4422" w:rsidP="001A4422">
      <w:pPr>
        <w:shd w:val="clear" w:color="auto" w:fill="FFFFFF"/>
        <w:ind w:left="5103"/>
        <w:jc w:val="center"/>
      </w:pPr>
      <w:r w:rsidRPr="00922384">
        <w:t>от 25.12.2025</w:t>
      </w:r>
      <w:r w:rsidR="00922384">
        <w:t xml:space="preserve"> г.</w:t>
      </w:r>
      <w:r w:rsidRPr="00922384">
        <w:t xml:space="preserve"> № 67</w:t>
      </w:r>
    </w:p>
    <w:p w:rsidR="001A4422" w:rsidRPr="00922384" w:rsidRDefault="001A4422" w:rsidP="001A4422">
      <w:pPr>
        <w:shd w:val="clear" w:color="auto" w:fill="FFFFFF"/>
        <w:ind w:left="5103"/>
        <w:jc w:val="center"/>
      </w:pPr>
      <w:proofErr w:type="gramStart"/>
      <w:r w:rsidRPr="00922384">
        <w:t>(в редакции решения Совета</w:t>
      </w:r>
      <w:proofErr w:type="gramEnd"/>
    </w:p>
    <w:p w:rsidR="001A4422" w:rsidRPr="00922384" w:rsidRDefault="001A4422" w:rsidP="001A4422">
      <w:pPr>
        <w:shd w:val="clear" w:color="auto" w:fill="FFFFFF"/>
        <w:ind w:left="5103"/>
        <w:jc w:val="center"/>
      </w:pPr>
      <w:r w:rsidRPr="00922384">
        <w:t>Каневского сельского поселения</w:t>
      </w:r>
    </w:p>
    <w:p w:rsidR="001A4422" w:rsidRPr="00922384" w:rsidRDefault="001A4422" w:rsidP="001A4422">
      <w:pPr>
        <w:ind w:left="5103"/>
        <w:jc w:val="center"/>
      </w:pPr>
      <w:r w:rsidRPr="00922384">
        <w:t>Каневского муниципального района</w:t>
      </w:r>
    </w:p>
    <w:p w:rsidR="001A4422" w:rsidRPr="00922384" w:rsidRDefault="001A4422" w:rsidP="001A4422">
      <w:pPr>
        <w:ind w:left="5103"/>
        <w:jc w:val="center"/>
      </w:pPr>
      <w:r w:rsidRPr="00922384">
        <w:t>Краснодарского края</w:t>
      </w:r>
    </w:p>
    <w:p w:rsidR="001A4422" w:rsidRPr="00922384" w:rsidRDefault="0021525C" w:rsidP="001A4422">
      <w:pPr>
        <w:ind w:left="5103"/>
        <w:jc w:val="center"/>
        <w:rPr>
          <w:bCs/>
        </w:rPr>
      </w:pPr>
      <w:r>
        <w:t>от 24.09.2026 г.  № 104</w:t>
      </w:r>
    </w:p>
    <w:p w:rsidR="001A4422" w:rsidRPr="00922384" w:rsidRDefault="001A4422" w:rsidP="001A4422">
      <w:pPr>
        <w:jc w:val="center"/>
      </w:pPr>
    </w:p>
    <w:p w:rsidR="001A4422" w:rsidRPr="00922384" w:rsidRDefault="001A4422" w:rsidP="001A4422">
      <w:pPr>
        <w:jc w:val="center"/>
      </w:pPr>
      <w:r w:rsidRPr="00922384">
        <w:t xml:space="preserve">Источники внутреннего финансирования дефицита бюджета </w:t>
      </w:r>
    </w:p>
    <w:p w:rsidR="001A4422" w:rsidRPr="00922384" w:rsidRDefault="001A4422" w:rsidP="001A4422">
      <w:pPr>
        <w:jc w:val="center"/>
      </w:pPr>
      <w:r w:rsidRPr="00922384">
        <w:t xml:space="preserve">Каневского сельского поселения Каневского муниципального района Краснодарского края, перечень </w:t>
      </w:r>
      <w:proofErr w:type="gramStart"/>
      <w:r w:rsidRPr="00922384">
        <w:t>статей источников финансирования дефицита бюджета</w:t>
      </w:r>
      <w:proofErr w:type="gramEnd"/>
      <w:r w:rsidRPr="00922384">
        <w:t xml:space="preserve"> на 2026 год</w:t>
      </w:r>
    </w:p>
    <w:p w:rsidR="001A4422" w:rsidRPr="00922384" w:rsidRDefault="001A4422" w:rsidP="001A4422">
      <w:pPr>
        <w:tabs>
          <w:tab w:val="left" w:pos="7780"/>
        </w:tabs>
        <w:jc w:val="right"/>
      </w:pPr>
    </w:p>
    <w:tbl>
      <w:tblPr>
        <w:tblW w:w="9501" w:type="dxa"/>
        <w:tblInd w:w="113" w:type="dxa"/>
        <w:tblLook w:val="04A0"/>
      </w:tblPr>
      <w:tblGrid>
        <w:gridCol w:w="7508"/>
        <w:gridCol w:w="1993"/>
      </w:tblGrid>
      <w:tr w:rsidR="001A4422" w:rsidRPr="00922384">
        <w:trPr>
          <w:trHeight w:val="293"/>
        </w:trPr>
        <w:tc>
          <w:tcPr>
            <w:tcW w:w="75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22384">
              <w:rPr>
                <w:color w:val="000000"/>
                <w:lang w:eastAsia="ru-RU"/>
              </w:rPr>
              <w:t xml:space="preserve">Наименование </w:t>
            </w:r>
          </w:p>
        </w:tc>
        <w:tc>
          <w:tcPr>
            <w:tcW w:w="1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A4422" w:rsidRPr="00922384" w:rsidRDefault="001A4422">
            <w:pPr>
              <w:suppressAutoHyphens w:val="0"/>
              <w:rPr>
                <w:color w:val="000000"/>
                <w:lang w:eastAsia="ru-RU"/>
              </w:rPr>
            </w:pPr>
            <w:r w:rsidRPr="00922384">
              <w:rPr>
                <w:color w:val="000000"/>
                <w:lang w:eastAsia="ru-RU"/>
              </w:rPr>
              <w:t>Сумма</w:t>
            </w:r>
            <w:r w:rsidR="00922384">
              <w:rPr>
                <w:color w:val="000000"/>
                <w:lang w:eastAsia="ru-RU"/>
              </w:rPr>
              <w:t xml:space="preserve"> (тысяч рублей)</w:t>
            </w:r>
          </w:p>
        </w:tc>
      </w:tr>
      <w:tr w:rsidR="001A4422" w:rsidRPr="00922384">
        <w:trPr>
          <w:trHeight w:val="288"/>
        </w:trPr>
        <w:tc>
          <w:tcPr>
            <w:tcW w:w="7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22384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A4422" w:rsidRPr="00922384" w:rsidRDefault="001A442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22384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1A4422" w:rsidRPr="00922384">
        <w:trPr>
          <w:trHeight w:val="378"/>
        </w:trPr>
        <w:tc>
          <w:tcPr>
            <w:tcW w:w="7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Pr="00922384" w:rsidRDefault="001A4422" w:rsidP="00922384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922384">
              <w:rPr>
                <w:color w:val="00000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A4422" w:rsidRPr="00922384" w:rsidRDefault="001A4422" w:rsidP="00922384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922384">
              <w:rPr>
                <w:color w:val="000000"/>
                <w:lang w:eastAsia="ru-RU"/>
              </w:rPr>
              <w:t>8819,8</w:t>
            </w:r>
          </w:p>
        </w:tc>
      </w:tr>
      <w:tr w:rsidR="001A4422" w:rsidRPr="00922384">
        <w:trPr>
          <w:trHeight w:val="572"/>
        </w:trPr>
        <w:tc>
          <w:tcPr>
            <w:tcW w:w="7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Pr="00922384" w:rsidRDefault="001A4422" w:rsidP="00922384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922384">
              <w:rPr>
                <w:color w:val="00000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A4422" w:rsidRPr="00922384" w:rsidRDefault="001A4422" w:rsidP="00922384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922384">
              <w:rPr>
                <w:color w:val="000000"/>
                <w:lang w:eastAsia="ru-RU"/>
              </w:rPr>
              <w:t>12444,8</w:t>
            </w:r>
          </w:p>
        </w:tc>
      </w:tr>
      <w:tr w:rsidR="001A4422" w:rsidRPr="00922384">
        <w:trPr>
          <w:trHeight w:val="572"/>
        </w:trPr>
        <w:tc>
          <w:tcPr>
            <w:tcW w:w="7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22" w:rsidRPr="00922384" w:rsidRDefault="001A4422" w:rsidP="00922384">
            <w:pPr>
              <w:suppressAutoHyphens w:val="0"/>
              <w:jc w:val="both"/>
              <w:rPr>
                <w:color w:val="000000"/>
                <w:lang w:eastAsia="ru-RU"/>
              </w:rPr>
            </w:pPr>
            <w:proofErr w:type="gramStart"/>
            <w:r w:rsidRPr="00922384">
              <w:rPr>
                <w:color w:val="000000"/>
                <w:lang w:eastAsia="ru-RU"/>
              </w:rPr>
              <w:t>Разница между привлеченными и погашенными муниципальным образованием в валюте РФ бюджетными кредитами, предоставленными местному бюджету другими бюджетами бюджетной системы РФ.</w:t>
            </w:r>
            <w:proofErr w:type="gramEnd"/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A4422" w:rsidRPr="00922384" w:rsidRDefault="001A4422" w:rsidP="00922384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922384">
              <w:rPr>
                <w:color w:val="000000"/>
                <w:lang w:eastAsia="ru-RU"/>
              </w:rPr>
              <w:t>-3625,0</w:t>
            </w:r>
          </w:p>
        </w:tc>
      </w:tr>
    </w:tbl>
    <w:p w:rsidR="001A4422" w:rsidRPr="00922384" w:rsidRDefault="001A4422" w:rsidP="001A4422">
      <w:pPr>
        <w:tabs>
          <w:tab w:val="left" w:pos="5440"/>
        </w:tabs>
        <w:suppressAutoHyphens w:val="0"/>
        <w:rPr>
          <w:color w:val="000000"/>
          <w:sz w:val="24"/>
          <w:szCs w:val="24"/>
          <w:lang w:eastAsia="ru-RU"/>
        </w:rPr>
      </w:pPr>
    </w:p>
    <w:p w:rsidR="001A4422" w:rsidRPr="00922384" w:rsidRDefault="001A4422" w:rsidP="001A4422">
      <w:pPr>
        <w:tabs>
          <w:tab w:val="left" w:pos="5440"/>
        </w:tabs>
        <w:suppressAutoHyphens w:val="0"/>
        <w:rPr>
          <w:color w:val="000000"/>
          <w:sz w:val="24"/>
          <w:szCs w:val="24"/>
          <w:lang w:eastAsia="ru-RU"/>
        </w:rPr>
      </w:pPr>
    </w:p>
    <w:p w:rsidR="001A4422" w:rsidRPr="00922384" w:rsidRDefault="001A4422" w:rsidP="001A4422">
      <w:pPr>
        <w:tabs>
          <w:tab w:val="left" w:pos="5440"/>
        </w:tabs>
        <w:suppressAutoHyphens w:val="0"/>
      </w:pPr>
      <w:r w:rsidRPr="00922384">
        <w:t xml:space="preserve">Заместитель главы </w:t>
      </w:r>
    </w:p>
    <w:p w:rsidR="001A4422" w:rsidRPr="00922384" w:rsidRDefault="001A4422" w:rsidP="001A4422">
      <w:pPr>
        <w:tabs>
          <w:tab w:val="left" w:pos="5440"/>
        </w:tabs>
        <w:suppressAutoHyphens w:val="0"/>
      </w:pPr>
      <w:r w:rsidRPr="00922384">
        <w:t>Каневского сельского поселения</w:t>
      </w:r>
    </w:p>
    <w:p w:rsidR="001A4422" w:rsidRPr="00922384" w:rsidRDefault="001A4422" w:rsidP="001A4422">
      <w:pPr>
        <w:tabs>
          <w:tab w:val="left" w:pos="5440"/>
        </w:tabs>
        <w:suppressAutoHyphens w:val="0"/>
      </w:pPr>
      <w:r w:rsidRPr="00922384">
        <w:t xml:space="preserve">Каневского муниципального района </w:t>
      </w:r>
    </w:p>
    <w:p w:rsidR="001A4422" w:rsidRPr="00922384" w:rsidRDefault="001A4422" w:rsidP="001A4422">
      <w:pPr>
        <w:tabs>
          <w:tab w:val="left" w:pos="5440"/>
        </w:tabs>
        <w:suppressAutoHyphens w:val="0"/>
      </w:pPr>
      <w:r w:rsidRPr="00922384">
        <w:t>Краснодарского края</w:t>
      </w:r>
      <w:r w:rsidRPr="00922384">
        <w:tab/>
      </w:r>
      <w:r w:rsidRPr="00922384">
        <w:tab/>
      </w:r>
      <w:r w:rsidRPr="00922384">
        <w:tab/>
        <w:t xml:space="preserve">                       А.А. Иванов</w:t>
      </w:r>
    </w:p>
    <w:p w:rsidR="00922384" w:rsidRDefault="001A4422" w:rsidP="001A4422">
      <w:pPr>
        <w:tabs>
          <w:tab w:val="left" w:pos="4668"/>
        </w:tabs>
        <w:ind w:left="5103"/>
        <w:jc w:val="center"/>
      </w:pPr>
      <w:r w:rsidRPr="00922384">
        <w:br w:type="page"/>
      </w:r>
      <w:r w:rsidR="00922384">
        <w:lastRenderedPageBreak/>
        <w:t xml:space="preserve"> Приложение № 8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  <w:r w:rsidRPr="00922384">
        <w:t>к решению Совета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  <w:r w:rsidRPr="00922384">
        <w:t>Каневского сельского поселения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  <w:r w:rsidRPr="00922384">
        <w:t>Каневского муниципального района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  <w:r w:rsidRPr="00922384">
        <w:t>Краснодарского края</w:t>
      </w:r>
    </w:p>
    <w:p w:rsidR="001A4422" w:rsidRPr="00922384" w:rsidRDefault="0021525C" w:rsidP="001A4422">
      <w:pPr>
        <w:tabs>
          <w:tab w:val="left" w:pos="4668"/>
        </w:tabs>
        <w:ind w:left="5103"/>
        <w:jc w:val="center"/>
      </w:pPr>
      <w:r>
        <w:t>от 24.09.2026 г. № 104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</w:p>
    <w:p w:rsidR="00922384" w:rsidRDefault="00922384" w:rsidP="001A4422">
      <w:pPr>
        <w:tabs>
          <w:tab w:val="left" w:pos="4668"/>
        </w:tabs>
        <w:ind w:left="5103"/>
        <w:jc w:val="center"/>
      </w:pPr>
      <w:r>
        <w:t>Приложение № 8</w:t>
      </w:r>
    </w:p>
    <w:p w:rsidR="001A4422" w:rsidRPr="00922384" w:rsidRDefault="001A4422" w:rsidP="001A4422">
      <w:pPr>
        <w:tabs>
          <w:tab w:val="left" w:pos="4668"/>
        </w:tabs>
        <w:ind w:left="5103"/>
        <w:jc w:val="center"/>
      </w:pPr>
      <w:r w:rsidRPr="00922384">
        <w:t>к решению Совета Каневского сельского поселения Каневского муниципального района Краснодарского края</w:t>
      </w:r>
    </w:p>
    <w:p w:rsidR="001A4422" w:rsidRPr="00922384" w:rsidRDefault="00922384" w:rsidP="001A4422">
      <w:pPr>
        <w:shd w:val="clear" w:color="auto" w:fill="FFFFFF"/>
        <w:ind w:left="5103"/>
        <w:jc w:val="center"/>
      </w:pPr>
      <w:r>
        <w:t>от 25.12.2025 г.</w:t>
      </w:r>
      <w:r w:rsidR="001A4422" w:rsidRPr="00922384">
        <w:t xml:space="preserve"> № 67</w:t>
      </w:r>
    </w:p>
    <w:p w:rsidR="001A4422" w:rsidRPr="00922384" w:rsidRDefault="001A4422" w:rsidP="001A4422">
      <w:pPr>
        <w:shd w:val="clear" w:color="auto" w:fill="FFFFFF"/>
        <w:ind w:left="5103"/>
        <w:jc w:val="center"/>
      </w:pPr>
      <w:proofErr w:type="gramStart"/>
      <w:r w:rsidRPr="00922384">
        <w:t>(в редакции решения Совета</w:t>
      </w:r>
      <w:proofErr w:type="gramEnd"/>
    </w:p>
    <w:p w:rsidR="001A4422" w:rsidRPr="00922384" w:rsidRDefault="001A4422" w:rsidP="001A4422">
      <w:pPr>
        <w:shd w:val="clear" w:color="auto" w:fill="FFFFFF"/>
        <w:ind w:left="5103"/>
        <w:jc w:val="center"/>
      </w:pPr>
      <w:r w:rsidRPr="00922384">
        <w:t>Каневского сельского поселения</w:t>
      </w:r>
    </w:p>
    <w:p w:rsidR="001A4422" w:rsidRPr="00922384" w:rsidRDefault="001A4422" w:rsidP="001A4422">
      <w:pPr>
        <w:ind w:left="5103"/>
        <w:jc w:val="center"/>
      </w:pPr>
      <w:r w:rsidRPr="00922384">
        <w:t>Каневского муниципального района</w:t>
      </w:r>
    </w:p>
    <w:p w:rsidR="001A4422" w:rsidRPr="00922384" w:rsidRDefault="001A4422" w:rsidP="001A4422">
      <w:pPr>
        <w:ind w:left="5103"/>
        <w:jc w:val="center"/>
      </w:pPr>
      <w:r w:rsidRPr="00922384">
        <w:t>Краснодарского края</w:t>
      </w:r>
    </w:p>
    <w:p w:rsidR="001A4422" w:rsidRPr="00922384" w:rsidRDefault="0021525C" w:rsidP="001A4422">
      <w:pPr>
        <w:ind w:left="5103"/>
        <w:jc w:val="center"/>
        <w:rPr>
          <w:bCs/>
        </w:rPr>
      </w:pPr>
      <w:r>
        <w:t>от 24.09.2026 г. № 104</w:t>
      </w:r>
    </w:p>
    <w:p w:rsidR="001A4422" w:rsidRPr="00922384" w:rsidRDefault="001A4422" w:rsidP="001A4422">
      <w:pPr>
        <w:tabs>
          <w:tab w:val="left" w:pos="4668"/>
        </w:tabs>
        <w:ind w:left="4536"/>
        <w:jc w:val="center"/>
        <w:rPr>
          <w:caps/>
        </w:rPr>
      </w:pPr>
    </w:p>
    <w:p w:rsidR="001A4422" w:rsidRPr="00922384" w:rsidRDefault="001A4422" w:rsidP="001A4422">
      <w:pPr>
        <w:jc w:val="center"/>
      </w:pPr>
      <w:r w:rsidRPr="00922384">
        <w:t xml:space="preserve">Программа муниципальных заимствований </w:t>
      </w:r>
    </w:p>
    <w:p w:rsidR="001A4422" w:rsidRPr="00922384" w:rsidRDefault="001A4422" w:rsidP="001A4422">
      <w:pPr>
        <w:jc w:val="center"/>
      </w:pPr>
      <w:r w:rsidRPr="00922384">
        <w:t>Каневского сельского поселения Каневского муниципального района Краснодарского края на 2026 год</w:t>
      </w:r>
    </w:p>
    <w:p w:rsidR="001A4422" w:rsidRPr="00922384" w:rsidRDefault="001A4422" w:rsidP="001A4422">
      <w:pPr>
        <w:tabs>
          <w:tab w:val="left" w:pos="8400"/>
        </w:tabs>
        <w:jc w:val="right"/>
        <w:rPr>
          <w:sz w:val="10"/>
          <w:szCs w:val="10"/>
        </w:rPr>
      </w:pPr>
    </w:p>
    <w:tbl>
      <w:tblPr>
        <w:tblW w:w="9684" w:type="dxa"/>
        <w:tblInd w:w="68" w:type="dxa"/>
        <w:tblLayout w:type="fixed"/>
        <w:tblLook w:val="0000"/>
      </w:tblPr>
      <w:tblGrid>
        <w:gridCol w:w="8120"/>
        <w:gridCol w:w="1564"/>
      </w:tblGrid>
      <w:tr w:rsidR="001A4422" w:rsidRPr="00922384" w:rsidTr="00922384">
        <w:trPr>
          <w:trHeight w:val="133"/>
          <w:tblHeader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>
            <w:pPr>
              <w:jc w:val="center"/>
            </w:pPr>
            <w:r w:rsidRPr="00922384">
              <w:t>Наименование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>
            <w:pPr>
              <w:ind w:left="-109"/>
              <w:jc w:val="center"/>
            </w:pPr>
            <w:r w:rsidRPr="00922384">
              <w:t>Сумма</w:t>
            </w:r>
            <w:r w:rsidR="00922384">
              <w:t xml:space="preserve"> (тысяч рублей)</w:t>
            </w:r>
          </w:p>
        </w:tc>
      </w:tr>
      <w:tr w:rsidR="001A4422" w:rsidRPr="00922384" w:rsidTr="00922384">
        <w:trPr>
          <w:trHeight w:val="673"/>
          <w:tblHeader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jc w:val="both"/>
              <w:rPr>
                <w:bCs/>
              </w:rPr>
            </w:pPr>
            <w:r w:rsidRPr="00922384">
              <w:t>Бюджетные кредиты, привлеченные в бюджет Каневского сельского поселения Каневского района из кредитных организаций, всего: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left="-109"/>
              <w:jc w:val="both"/>
            </w:pPr>
            <w:r w:rsidRPr="00922384">
              <w:rPr>
                <w:bCs/>
              </w:rPr>
              <w:t>12500,0</w:t>
            </w:r>
          </w:p>
        </w:tc>
      </w:tr>
      <w:tr w:rsidR="001A4422" w:rsidRPr="00922384" w:rsidTr="00922384">
        <w:trPr>
          <w:trHeight w:val="111"/>
          <w:tblHeader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right="432"/>
              <w:jc w:val="both"/>
            </w:pPr>
            <w:r w:rsidRPr="00922384">
              <w:t>в том числе: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left="-109"/>
              <w:jc w:val="both"/>
            </w:pPr>
          </w:p>
        </w:tc>
      </w:tr>
      <w:tr w:rsidR="001A4422" w:rsidRPr="00922384" w:rsidTr="00922384">
        <w:trPr>
          <w:trHeight w:val="103"/>
          <w:tblHeader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jc w:val="both"/>
              <w:rPr>
                <w:bCs/>
              </w:rPr>
            </w:pPr>
            <w:r w:rsidRPr="00922384">
              <w:t>привлечение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left="-109"/>
              <w:jc w:val="both"/>
            </w:pPr>
            <w:r w:rsidRPr="00922384">
              <w:rPr>
                <w:bCs/>
              </w:rPr>
              <w:t>27500,0</w:t>
            </w:r>
          </w:p>
        </w:tc>
      </w:tr>
      <w:tr w:rsidR="001A4422" w:rsidRPr="00922384" w:rsidTr="00922384">
        <w:trPr>
          <w:trHeight w:val="58"/>
          <w:tblHeader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jc w:val="both"/>
              <w:rPr>
                <w:bCs/>
              </w:rPr>
            </w:pPr>
            <w:r w:rsidRPr="00922384">
              <w:t>погашение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left="-109"/>
              <w:jc w:val="both"/>
            </w:pPr>
            <w:r w:rsidRPr="00922384">
              <w:rPr>
                <w:bCs/>
              </w:rPr>
              <w:t>15000,0</w:t>
            </w:r>
          </w:p>
        </w:tc>
      </w:tr>
      <w:tr w:rsidR="001A4422" w:rsidRPr="00922384" w:rsidTr="00922384">
        <w:trPr>
          <w:trHeight w:val="988"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right="-112"/>
              <w:jc w:val="both"/>
              <w:rPr>
                <w:bCs/>
              </w:rPr>
            </w:pPr>
            <w:r w:rsidRPr="00922384">
              <w:t>Бюджетные кредиты, привлеченные в бюджет Каневского сельского поселения Каневского района из краевого бюджета, всего: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left="-109"/>
              <w:jc w:val="both"/>
            </w:pPr>
            <w:r w:rsidRPr="00922384">
              <w:rPr>
                <w:bCs/>
              </w:rPr>
              <w:t>-2125,0</w:t>
            </w:r>
          </w:p>
        </w:tc>
      </w:tr>
      <w:tr w:rsidR="001A4422" w:rsidRPr="00922384">
        <w:trPr>
          <w:trHeight w:val="454"/>
        </w:trPr>
        <w:tc>
          <w:tcPr>
            <w:tcW w:w="9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jc w:val="both"/>
            </w:pPr>
            <w:r w:rsidRPr="00922384">
              <w:t>в том числе:</w:t>
            </w:r>
          </w:p>
        </w:tc>
      </w:tr>
      <w:tr w:rsidR="001A4422" w:rsidRPr="00922384" w:rsidTr="00922384">
        <w:trPr>
          <w:trHeight w:val="58"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jc w:val="both"/>
              <w:rPr>
                <w:bCs/>
              </w:rPr>
            </w:pPr>
            <w:r w:rsidRPr="00922384">
              <w:t>привлечение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left="-109"/>
              <w:jc w:val="both"/>
            </w:pPr>
            <w:r w:rsidRPr="00922384">
              <w:rPr>
                <w:bCs/>
              </w:rPr>
              <w:t>0,0</w:t>
            </w:r>
          </w:p>
        </w:tc>
      </w:tr>
      <w:tr w:rsidR="001A4422" w:rsidRPr="00922384" w:rsidTr="00922384">
        <w:trPr>
          <w:trHeight w:val="58"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jc w:val="both"/>
              <w:rPr>
                <w:bCs/>
              </w:rPr>
            </w:pPr>
            <w:r w:rsidRPr="00922384">
              <w:t>погашение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left="-109"/>
              <w:jc w:val="both"/>
            </w:pPr>
            <w:r w:rsidRPr="00922384">
              <w:rPr>
                <w:bCs/>
              </w:rPr>
              <w:t>2125,0</w:t>
            </w:r>
          </w:p>
        </w:tc>
      </w:tr>
      <w:tr w:rsidR="001A4422" w:rsidRPr="00922384" w:rsidTr="00922384">
        <w:trPr>
          <w:trHeight w:val="454"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jc w:val="both"/>
              <w:rPr>
                <w:bCs/>
              </w:rPr>
            </w:pPr>
            <w:r w:rsidRPr="00922384">
              <w:t>Кредиты, привлеченные в бюджет Каневского сельское поселение Каневского района из районного бюджета, всего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left="-109"/>
              <w:jc w:val="both"/>
              <w:rPr>
                <w:bCs/>
              </w:rPr>
            </w:pPr>
            <w:r w:rsidRPr="00922384">
              <w:rPr>
                <w:bCs/>
              </w:rPr>
              <w:t>0,0</w:t>
            </w:r>
          </w:p>
        </w:tc>
      </w:tr>
      <w:tr w:rsidR="001A4422" w:rsidRPr="00922384" w:rsidTr="00922384">
        <w:trPr>
          <w:trHeight w:val="58"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right="432"/>
              <w:jc w:val="both"/>
              <w:rPr>
                <w:bCs/>
              </w:rPr>
            </w:pPr>
            <w:r w:rsidRPr="00922384">
              <w:t>в том числе: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snapToGrid w:val="0"/>
              <w:ind w:left="-109"/>
              <w:jc w:val="both"/>
              <w:rPr>
                <w:bCs/>
              </w:rPr>
            </w:pPr>
          </w:p>
        </w:tc>
      </w:tr>
      <w:tr w:rsidR="001A4422" w:rsidRPr="00922384" w:rsidTr="00922384">
        <w:trPr>
          <w:trHeight w:val="58"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jc w:val="both"/>
              <w:rPr>
                <w:bCs/>
              </w:rPr>
            </w:pPr>
            <w:r w:rsidRPr="00922384">
              <w:t>привлечение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left="-109"/>
              <w:jc w:val="both"/>
              <w:rPr>
                <w:bCs/>
              </w:rPr>
            </w:pPr>
            <w:r w:rsidRPr="00922384">
              <w:rPr>
                <w:bCs/>
              </w:rPr>
              <w:t>1600,0</w:t>
            </w:r>
          </w:p>
        </w:tc>
      </w:tr>
      <w:tr w:rsidR="001A4422" w:rsidRPr="00922384" w:rsidTr="00922384">
        <w:trPr>
          <w:trHeight w:val="58"/>
        </w:trPr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jc w:val="both"/>
              <w:rPr>
                <w:bCs/>
              </w:rPr>
            </w:pPr>
            <w:r w:rsidRPr="00922384">
              <w:t>погашение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422" w:rsidRPr="00922384" w:rsidRDefault="001A4422" w:rsidP="00922384">
            <w:pPr>
              <w:ind w:left="-109"/>
              <w:jc w:val="both"/>
              <w:rPr>
                <w:bCs/>
              </w:rPr>
            </w:pPr>
            <w:r w:rsidRPr="00922384">
              <w:rPr>
                <w:bCs/>
              </w:rPr>
              <w:t>1600,0</w:t>
            </w:r>
          </w:p>
        </w:tc>
      </w:tr>
    </w:tbl>
    <w:p w:rsidR="001A4422" w:rsidRPr="00922384" w:rsidRDefault="001A4422" w:rsidP="001A4422">
      <w:pPr>
        <w:tabs>
          <w:tab w:val="left" w:pos="5440"/>
        </w:tabs>
      </w:pPr>
    </w:p>
    <w:p w:rsidR="001A4422" w:rsidRPr="00922384" w:rsidRDefault="001A4422" w:rsidP="001A4422">
      <w:pPr>
        <w:tabs>
          <w:tab w:val="left" w:pos="5440"/>
        </w:tabs>
      </w:pPr>
    </w:p>
    <w:p w:rsidR="001A4422" w:rsidRPr="00922384" w:rsidRDefault="001A4422" w:rsidP="001A4422">
      <w:pPr>
        <w:tabs>
          <w:tab w:val="right" w:pos="9540"/>
        </w:tabs>
      </w:pPr>
      <w:r w:rsidRPr="00922384">
        <w:t xml:space="preserve">Заместитель главы Каневского </w:t>
      </w:r>
      <w:proofErr w:type="gramStart"/>
      <w:r w:rsidRPr="00922384">
        <w:t>сельского</w:t>
      </w:r>
      <w:proofErr w:type="gramEnd"/>
      <w:r w:rsidRPr="00922384">
        <w:t xml:space="preserve"> </w:t>
      </w:r>
    </w:p>
    <w:p w:rsidR="001A4422" w:rsidRPr="00922384" w:rsidRDefault="001A4422" w:rsidP="001A4422">
      <w:pPr>
        <w:tabs>
          <w:tab w:val="right" w:pos="9540"/>
        </w:tabs>
      </w:pPr>
      <w:r w:rsidRPr="00922384">
        <w:t xml:space="preserve">поселения Каневского муниципального </w:t>
      </w:r>
    </w:p>
    <w:p w:rsidR="001A4422" w:rsidRPr="00922384" w:rsidRDefault="001A4422" w:rsidP="001A4422">
      <w:pPr>
        <w:tabs>
          <w:tab w:val="right" w:pos="9540"/>
        </w:tabs>
      </w:pPr>
      <w:r w:rsidRPr="00922384">
        <w:t>района Краснодарского края                                                                  А.А. Иванов</w:t>
      </w:r>
    </w:p>
    <w:p w:rsidR="001A4422" w:rsidRPr="00922384" w:rsidRDefault="001A4422" w:rsidP="001A4422">
      <w:pPr>
        <w:jc w:val="center"/>
      </w:pPr>
      <w:r w:rsidRPr="00922384">
        <w:br w:type="page"/>
      </w:r>
      <w:r w:rsidRPr="00922384">
        <w:lastRenderedPageBreak/>
        <w:t>Добрый день уважаемые депутаты.</w:t>
      </w:r>
    </w:p>
    <w:p w:rsidR="001A4422" w:rsidRPr="00922384" w:rsidRDefault="001A4422" w:rsidP="001A4422">
      <w:pPr>
        <w:ind w:firstLine="709"/>
        <w:jc w:val="center"/>
      </w:pPr>
      <w:r w:rsidRPr="00922384">
        <w:t>В пояснительной записке к проекту решения о внесении изменений в бюджет Каневского сельского поселения Каневского муниципального района Краснодарского края на 2026 год внесение изменений обусловлено следующим:</w:t>
      </w:r>
    </w:p>
    <w:p w:rsidR="001A4422" w:rsidRPr="00922384" w:rsidRDefault="001A4422" w:rsidP="001A4422">
      <w:pPr>
        <w:ind w:firstLine="709"/>
        <w:jc w:val="both"/>
      </w:pPr>
    </w:p>
    <w:p w:rsidR="001A4422" w:rsidRPr="00922384" w:rsidRDefault="001A4422" w:rsidP="001A4422">
      <w:pPr>
        <w:tabs>
          <w:tab w:val="left" w:pos="426"/>
        </w:tabs>
        <w:ind w:left="714"/>
        <w:jc w:val="both"/>
      </w:pPr>
    </w:p>
    <w:p w:rsidR="001A4422" w:rsidRPr="00922384" w:rsidRDefault="001A4422" w:rsidP="001A4422">
      <w:pPr>
        <w:ind w:firstLine="709"/>
        <w:jc w:val="both"/>
      </w:pPr>
      <w:r w:rsidRPr="00922384">
        <w:t>Корректировкой следующих расходных источников:</w:t>
      </w:r>
    </w:p>
    <w:p w:rsidR="001A4422" w:rsidRPr="00922384" w:rsidRDefault="001A4422" w:rsidP="001A4422">
      <w:pPr>
        <w:ind w:firstLine="709"/>
        <w:jc w:val="both"/>
      </w:pPr>
    </w:p>
    <w:p w:rsidR="001A4422" w:rsidRPr="00922384" w:rsidRDefault="001A4422" w:rsidP="001A4422">
      <w:pPr>
        <w:numPr>
          <w:ilvl w:val="0"/>
          <w:numId w:val="3"/>
        </w:numPr>
        <w:tabs>
          <w:tab w:val="left" w:pos="426"/>
        </w:tabs>
        <w:suppressAutoHyphens w:val="0"/>
        <w:ind w:left="0" w:firstLine="709"/>
        <w:jc w:val="both"/>
      </w:pPr>
      <w:r w:rsidRPr="00922384">
        <w:t>Увеличением кода затрат «Мероприятия по информированию населения о деятельности органов муниципальной власти» 992 01 13 01 2 01 10060 200 на сумму 200,0 тыс</w:t>
      </w:r>
      <w:proofErr w:type="gramStart"/>
      <w:r w:rsidRPr="00922384">
        <w:t>.р</w:t>
      </w:r>
      <w:proofErr w:type="gramEnd"/>
      <w:r w:rsidRPr="00922384">
        <w:t>уб.</w:t>
      </w:r>
    </w:p>
    <w:p w:rsidR="001A4422" w:rsidRPr="00922384" w:rsidRDefault="001A4422" w:rsidP="001A4422">
      <w:pPr>
        <w:numPr>
          <w:ilvl w:val="0"/>
          <w:numId w:val="3"/>
        </w:numPr>
        <w:tabs>
          <w:tab w:val="left" w:pos="426"/>
        </w:tabs>
        <w:suppressAutoHyphens w:val="0"/>
        <w:ind w:left="0" w:firstLine="709"/>
        <w:jc w:val="both"/>
      </w:pPr>
      <w:r w:rsidRPr="00922384">
        <w:t>Уменьшением кода затрат «Прочее благоустройство и облик станицы» 992 05 03 12 5 01 10270 200 на сумму 200,0 тыс</w:t>
      </w:r>
      <w:proofErr w:type="gramStart"/>
      <w:r w:rsidRPr="00922384">
        <w:t>.р</w:t>
      </w:r>
      <w:proofErr w:type="gramEnd"/>
      <w:r w:rsidRPr="00922384">
        <w:t>уб.</w:t>
      </w:r>
    </w:p>
    <w:p w:rsidR="001A4422" w:rsidRPr="00922384" w:rsidRDefault="001A4422" w:rsidP="001A4422">
      <w:pPr>
        <w:tabs>
          <w:tab w:val="left" w:pos="426"/>
        </w:tabs>
        <w:ind w:left="709"/>
        <w:jc w:val="both"/>
      </w:pPr>
    </w:p>
    <w:p w:rsidR="001A4422" w:rsidRPr="00922384" w:rsidRDefault="001A4422" w:rsidP="001A4422">
      <w:pPr>
        <w:tabs>
          <w:tab w:val="left" w:pos="426"/>
        </w:tabs>
        <w:ind w:left="709"/>
        <w:jc w:val="both"/>
      </w:pPr>
    </w:p>
    <w:p w:rsidR="001A4422" w:rsidRPr="00922384" w:rsidRDefault="001A4422" w:rsidP="001A4422">
      <w:pPr>
        <w:tabs>
          <w:tab w:val="left" w:pos="426"/>
        </w:tabs>
        <w:ind w:left="709"/>
        <w:jc w:val="both"/>
      </w:pPr>
    </w:p>
    <w:p w:rsidR="001A4422" w:rsidRPr="00922384" w:rsidRDefault="001A4422" w:rsidP="001A4422">
      <w:pPr>
        <w:tabs>
          <w:tab w:val="left" w:pos="5440"/>
        </w:tabs>
      </w:pPr>
    </w:p>
    <w:p w:rsidR="001A4422" w:rsidRPr="00922384" w:rsidRDefault="001A4422" w:rsidP="001A4422">
      <w:pPr>
        <w:tabs>
          <w:tab w:val="left" w:pos="5440"/>
        </w:tabs>
      </w:pPr>
      <w:r w:rsidRPr="00922384">
        <w:t xml:space="preserve">Заместитель главы </w:t>
      </w:r>
    </w:p>
    <w:p w:rsidR="001A4422" w:rsidRPr="00922384" w:rsidRDefault="001A4422" w:rsidP="001A4422">
      <w:pPr>
        <w:tabs>
          <w:tab w:val="right" w:pos="9540"/>
        </w:tabs>
      </w:pPr>
      <w:r w:rsidRPr="00922384">
        <w:t>Каневского сельского поселения</w:t>
      </w:r>
    </w:p>
    <w:p w:rsidR="001A4422" w:rsidRPr="00922384" w:rsidRDefault="001A4422" w:rsidP="001A4422">
      <w:pPr>
        <w:tabs>
          <w:tab w:val="right" w:pos="9540"/>
        </w:tabs>
      </w:pPr>
      <w:r w:rsidRPr="00922384">
        <w:t xml:space="preserve">Каневского муниципального района </w:t>
      </w:r>
    </w:p>
    <w:p w:rsidR="001A4422" w:rsidRPr="00922384" w:rsidRDefault="001A4422" w:rsidP="001A4422">
      <w:pPr>
        <w:tabs>
          <w:tab w:val="right" w:pos="9540"/>
        </w:tabs>
      </w:pPr>
      <w:r w:rsidRPr="00922384">
        <w:t>Краснодарского края</w:t>
      </w:r>
      <w:r w:rsidRPr="00922384">
        <w:tab/>
        <w:t>А.А. Иванов</w:t>
      </w:r>
    </w:p>
    <w:p w:rsidR="004640E9" w:rsidRPr="00922384" w:rsidRDefault="004640E9" w:rsidP="004640E9"/>
    <w:sectPr w:rsidR="004640E9" w:rsidRPr="00922384" w:rsidSect="00AF616B">
      <w:pgSz w:w="11906" w:h="16838"/>
      <w:pgMar w:top="426" w:right="567" w:bottom="709" w:left="1701" w:header="539" w:footer="32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701" w:rsidRDefault="00542701">
      <w:r>
        <w:separator/>
      </w:r>
    </w:p>
  </w:endnote>
  <w:endnote w:type="continuationSeparator" w:id="0">
    <w:p w:rsidR="00542701" w:rsidRDefault="00542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701" w:rsidRDefault="00542701">
      <w:r>
        <w:separator/>
      </w:r>
    </w:p>
  </w:footnote>
  <w:footnote w:type="continuationSeparator" w:id="0">
    <w:p w:rsidR="00542701" w:rsidRDefault="005427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F044027"/>
    <w:multiLevelType w:val="hybridMultilevel"/>
    <w:tmpl w:val="14D46DF4"/>
    <w:lvl w:ilvl="0" w:tplc="BAE0B1D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747082"/>
    <w:rsid w:val="00002C05"/>
    <w:rsid w:val="0000561B"/>
    <w:rsid w:val="00014561"/>
    <w:rsid w:val="000261ED"/>
    <w:rsid w:val="000314C6"/>
    <w:rsid w:val="000336EE"/>
    <w:rsid w:val="00041929"/>
    <w:rsid w:val="00054EA5"/>
    <w:rsid w:val="00055353"/>
    <w:rsid w:val="0007149B"/>
    <w:rsid w:val="0008268E"/>
    <w:rsid w:val="000950C7"/>
    <w:rsid w:val="000B46EF"/>
    <w:rsid w:val="000B79AC"/>
    <w:rsid w:val="000C6ED6"/>
    <w:rsid w:val="000C7850"/>
    <w:rsid w:val="000D2EFE"/>
    <w:rsid w:val="000D510B"/>
    <w:rsid w:val="000E5D49"/>
    <w:rsid w:val="000F146B"/>
    <w:rsid w:val="000F44DF"/>
    <w:rsid w:val="001011F9"/>
    <w:rsid w:val="00101206"/>
    <w:rsid w:val="00103A55"/>
    <w:rsid w:val="00103BC4"/>
    <w:rsid w:val="001229AD"/>
    <w:rsid w:val="00156C5D"/>
    <w:rsid w:val="0016337E"/>
    <w:rsid w:val="00163B3A"/>
    <w:rsid w:val="0018554E"/>
    <w:rsid w:val="00187B62"/>
    <w:rsid w:val="001914B0"/>
    <w:rsid w:val="001A4422"/>
    <w:rsid w:val="001A4EDF"/>
    <w:rsid w:val="001B0EE3"/>
    <w:rsid w:val="001B7606"/>
    <w:rsid w:val="001D2854"/>
    <w:rsid w:val="001E7E74"/>
    <w:rsid w:val="001F4B0E"/>
    <w:rsid w:val="001F7782"/>
    <w:rsid w:val="002013A1"/>
    <w:rsid w:val="00204BFD"/>
    <w:rsid w:val="002149A5"/>
    <w:rsid w:val="00214F43"/>
    <w:rsid w:val="0021525C"/>
    <w:rsid w:val="00225A62"/>
    <w:rsid w:val="00230F41"/>
    <w:rsid w:val="0023296E"/>
    <w:rsid w:val="002419F8"/>
    <w:rsid w:val="00241C67"/>
    <w:rsid w:val="00252FC2"/>
    <w:rsid w:val="002657E6"/>
    <w:rsid w:val="00267C52"/>
    <w:rsid w:val="00272EA7"/>
    <w:rsid w:val="002767B8"/>
    <w:rsid w:val="002767BC"/>
    <w:rsid w:val="00277DC4"/>
    <w:rsid w:val="0029021F"/>
    <w:rsid w:val="00292AE6"/>
    <w:rsid w:val="00296A1C"/>
    <w:rsid w:val="002A41B6"/>
    <w:rsid w:val="002D5929"/>
    <w:rsid w:val="002E4696"/>
    <w:rsid w:val="002F13C3"/>
    <w:rsid w:val="003035E4"/>
    <w:rsid w:val="0030385D"/>
    <w:rsid w:val="00305D34"/>
    <w:rsid w:val="00317F07"/>
    <w:rsid w:val="0032629C"/>
    <w:rsid w:val="00340FBD"/>
    <w:rsid w:val="00343644"/>
    <w:rsid w:val="0034453E"/>
    <w:rsid w:val="0034697B"/>
    <w:rsid w:val="003513D9"/>
    <w:rsid w:val="003529B8"/>
    <w:rsid w:val="003575EF"/>
    <w:rsid w:val="0036057F"/>
    <w:rsid w:val="00360F45"/>
    <w:rsid w:val="00367137"/>
    <w:rsid w:val="00367406"/>
    <w:rsid w:val="00372206"/>
    <w:rsid w:val="00374646"/>
    <w:rsid w:val="003771D9"/>
    <w:rsid w:val="00381D73"/>
    <w:rsid w:val="0038245E"/>
    <w:rsid w:val="00383A93"/>
    <w:rsid w:val="003868A1"/>
    <w:rsid w:val="003870D4"/>
    <w:rsid w:val="00390611"/>
    <w:rsid w:val="003C7E0C"/>
    <w:rsid w:val="003E4CFB"/>
    <w:rsid w:val="003E71EF"/>
    <w:rsid w:val="003F1D76"/>
    <w:rsid w:val="003F27CD"/>
    <w:rsid w:val="003F53B7"/>
    <w:rsid w:val="00400D45"/>
    <w:rsid w:val="00401CEA"/>
    <w:rsid w:val="004033B8"/>
    <w:rsid w:val="00414A30"/>
    <w:rsid w:val="004360AE"/>
    <w:rsid w:val="00446903"/>
    <w:rsid w:val="004548D6"/>
    <w:rsid w:val="004640E9"/>
    <w:rsid w:val="00467539"/>
    <w:rsid w:val="00487258"/>
    <w:rsid w:val="004917EE"/>
    <w:rsid w:val="004926E8"/>
    <w:rsid w:val="00495A44"/>
    <w:rsid w:val="004A1AC6"/>
    <w:rsid w:val="004A79E0"/>
    <w:rsid w:val="004D75E3"/>
    <w:rsid w:val="004E3EE9"/>
    <w:rsid w:val="004E7D4E"/>
    <w:rsid w:val="004F4594"/>
    <w:rsid w:val="004F459C"/>
    <w:rsid w:val="004F4636"/>
    <w:rsid w:val="00500B0C"/>
    <w:rsid w:val="00524D1A"/>
    <w:rsid w:val="00542701"/>
    <w:rsid w:val="0056037C"/>
    <w:rsid w:val="00561631"/>
    <w:rsid w:val="00573906"/>
    <w:rsid w:val="00582C20"/>
    <w:rsid w:val="005874B3"/>
    <w:rsid w:val="00587827"/>
    <w:rsid w:val="005909FA"/>
    <w:rsid w:val="00592550"/>
    <w:rsid w:val="005955B6"/>
    <w:rsid w:val="005A015C"/>
    <w:rsid w:val="005B7EC2"/>
    <w:rsid w:val="005C1958"/>
    <w:rsid w:val="005D08A7"/>
    <w:rsid w:val="005E0DAD"/>
    <w:rsid w:val="005E1A59"/>
    <w:rsid w:val="005E3E5B"/>
    <w:rsid w:val="005E5828"/>
    <w:rsid w:val="005F71B5"/>
    <w:rsid w:val="006112AC"/>
    <w:rsid w:val="0061352F"/>
    <w:rsid w:val="00614C1C"/>
    <w:rsid w:val="006242E2"/>
    <w:rsid w:val="00637E26"/>
    <w:rsid w:val="006446FA"/>
    <w:rsid w:val="00645C4B"/>
    <w:rsid w:val="00672A5B"/>
    <w:rsid w:val="00681533"/>
    <w:rsid w:val="00684CC6"/>
    <w:rsid w:val="00685A65"/>
    <w:rsid w:val="0068765F"/>
    <w:rsid w:val="006A47FE"/>
    <w:rsid w:val="006A62BA"/>
    <w:rsid w:val="006B034F"/>
    <w:rsid w:val="006B3B28"/>
    <w:rsid w:val="006B6E36"/>
    <w:rsid w:val="006C2F7F"/>
    <w:rsid w:val="006D4208"/>
    <w:rsid w:val="006E6626"/>
    <w:rsid w:val="006F3810"/>
    <w:rsid w:val="006F79CF"/>
    <w:rsid w:val="0074089D"/>
    <w:rsid w:val="00745DC6"/>
    <w:rsid w:val="00747082"/>
    <w:rsid w:val="00752E0D"/>
    <w:rsid w:val="007619A1"/>
    <w:rsid w:val="00775218"/>
    <w:rsid w:val="007754F1"/>
    <w:rsid w:val="00786D6D"/>
    <w:rsid w:val="00792EC6"/>
    <w:rsid w:val="007931E6"/>
    <w:rsid w:val="007A3A34"/>
    <w:rsid w:val="007B1D8C"/>
    <w:rsid w:val="007B6124"/>
    <w:rsid w:val="007B710A"/>
    <w:rsid w:val="007C108B"/>
    <w:rsid w:val="007C4A60"/>
    <w:rsid w:val="007C52ED"/>
    <w:rsid w:val="007E01D6"/>
    <w:rsid w:val="007F32B2"/>
    <w:rsid w:val="007F6FCC"/>
    <w:rsid w:val="00802345"/>
    <w:rsid w:val="00806394"/>
    <w:rsid w:val="00806726"/>
    <w:rsid w:val="00823992"/>
    <w:rsid w:val="00832356"/>
    <w:rsid w:val="00834279"/>
    <w:rsid w:val="0083505A"/>
    <w:rsid w:val="008402AF"/>
    <w:rsid w:val="0084198F"/>
    <w:rsid w:val="0085247B"/>
    <w:rsid w:val="00856B12"/>
    <w:rsid w:val="0086251A"/>
    <w:rsid w:val="00867596"/>
    <w:rsid w:val="008705B4"/>
    <w:rsid w:val="00870EB4"/>
    <w:rsid w:val="00872015"/>
    <w:rsid w:val="00872A63"/>
    <w:rsid w:val="008745B8"/>
    <w:rsid w:val="0088327F"/>
    <w:rsid w:val="008863A8"/>
    <w:rsid w:val="00887889"/>
    <w:rsid w:val="00895A5B"/>
    <w:rsid w:val="008B3513"/>
    <w:rsid w:val="008B642E"/>
    <w:rsid w:val="008C3B67"/>
    <w:rsid w:val="008D0E78"/>
    <w:rsid w:val="008D3C1E"/>
    <w:rsid w:val="008F3E56"/>
    <w:rsid w:val="008F53E9"/>
    <w:rsid w:val="00922384"/>
    <w:rsid w:val="009306AD"/>
    <w:rsid w:val="0093154E"/>
    <w:rsid w:val="00932F3D"/>
    <w:rsid w:val="0093613B"/>
    <w:rsid w:val="009425EC"/>
    <w:rsid w:val="009511AF"/>
    <w:rsid w:val="00952BAE"/>
    <w:rsid w:val="00955577"/>
    <w:rsid w:val="00956A2B"/>
    <w:rsid w:val="00970A2A"/>
    <w:rsid w:val="0098053E"/>
    <w:rsid w:val="009952EE"/>
    <w:rsid w:val="00996BD1"/>
    <w:rsid w:val="009A4646"/>
    <w:rsid w:val="009A5B08"/>
    <w:rsid w:val="009B0913"/>
    <w:rsid w:val="009C1CC7"/>
    <w:rsid w:val="009C4140"/>
    <w:rsid w:val="009D48ED"/>
    <w:rsid w:val="009F1331"/>
    <w:rsid w:val="00A42275"/>
    <w:rsid w:val="00A4422A"/>
    <w:rsid w:val="00A477A8"/>
    <w:rsid w:val="00A55F68"/>
    <w:rsid w:val="00A640C4"/>
    <w:rsid w:val="00A75B70"/>
    <w:rsid w:val="00A767E6"/>
    <w:rsid w:val="00A80DF7"/>
    <w:rsid w:val="00A942C1"/>
    <w:rsid w:val="00AA5C7D"/>
    <w:rsid w:val="00AB06FA"/>
    <w:rsid w:val="00AB4E8F"/>
    <w:rsid w:val="00AB5DE9"/>
    <w:rsid w:val="00AB709B"/>
    <w:rsid w:val="00AB7533"/>
    <w:rsid w:val="00AC5317"/>
    <w:rsid w:val="00AC65E1"/>
    <w:rsid w:val="00AD598E"/>
    <w:rsid w:val="00AE3FAF"/>
    <w:rsid w:val="00AE6CC6"/>
    <w:rsid w:val="00AF5C1C"/>
    <w:rsid w:val="00AF616B"/>
    <w:rsid w:val="00B15AA6"/>
    <w:rsid w:val="00B214D3"/>
    <w:rsid w:val="00B377C9"/>
    <w:rsid w:val="00B43C85"/>
    <w:rsid w:val="00B54CFD"/>
    <w:rsid w:val="00B633AE"/>
    <w:rsid w:val="00B678CD"/>
    <w:rsid w:val="00B74E16"/>
    <w:rsid w:val="00B8793E"/>
    <w:rsid w:val="00B94EE2"/>
    <w:rsid w:val="00BA566C"/>
    <w:rsid w:val="00BB4D81"/>
    <w:rsid w:val="00BC12F2"/>
    <w:rsid w:val="00BE2F9C"/>
    <w:rsid w:val="00BE301E"/>
    <w:rsid w:val="00C01F04"/>
    <w:rsid w:val="00C15DB8"/>
    <w:rsid w:val="00C24359"/>
    <w:rsid w:val="00C31B11"/>
    <w:rsid w:val="00C44AAD"/>
    <w:rsid w:val="00C47888"/>
    <w:rsid w:val="00C51A1A"/>
    <w:rsid w:val="00C52CAC"/>
    <w:rsid w:val="00C543B2"/>
    <w:rsid w:val="00C56C48"/>
    <w:rsid w:val="00C62175"/>
    <w:rsid w:val="00C62C44"/>
    <w:rsid w:val="00C648AD"/>
    <w:rsid w:val="00C70813"/>
    <w:rsid w:val="00C741CC"/>
    <w:rsid w:val="00C80548"/>
    <w:rsid w:val="00C83748"/>
    <w:rsid w:val="00CA03F3"/>
    <w:rsid w:val="00CA0686"/>
    <w:rsid w:val="00CA3BAD"/>
    <w:rsid w:val="00CA3C41"/>
    <w:rsid w:val="00CB0D7D"/>
    <w:rsid w:val="00CB2A05"/>
    <w:rsid w:val="00CE028B"/>
    <w:rsid w:val="00CF27E5"/>
    <w:rsid w:val="00D0352A"/>
    <w:rsid w:val="00D1314B"/>
    <w:rsid w:val="00D230E9"/>
    <w:rsid w:val="00D266A7"/>
    <w:rsid w:val="00D32E0C"/>
    <w:rsid w:val="00D32FB9"/>
    <w:rsid w:val="00D3636D"/>
    <w:rsid w:val="00D463BF"/>
    <w:rsid w:val="00D55727"/>
    <w:rsid w:val="00D55ED5"/>
    <w:rsid w:val="00D617AE"/>
    <w:rsid w:val="00D62C67"/>
    <w:rsid w:val="00D67657"/>
    <w:rsid w:val="00D737B8"/>
    <w:rsid w:val="00D74E99"/>
    <w:rsid w:val="00D90FE0"/>
    <w:rsid w:val="00D942B6"/>
    <w:rsid w:val="00DA47A1"/>
    <w:rsid w:val="00DB505F"/>
    <w:rsid w:val="00DD008F"/>
    <w:rsid w:val="00DD388B"/>
    <w:rsid w:val="00DD5B5C"/>
    <w:rsid w:val="00DD6220"/>
    <w:rsid w:val="00DF01B4"/>
    <w:rsid w:val="00E0359B"/>
    <w:rsid w:val="00E10E54"/>
    <w:rsid w:val="00E20E1F"/>
    <w:rsid w:val="00E4506E"/>
    <w:rsid w:val="00E55777"/>
    <w:rsid w:val="00E644C4"/>
    <w:rsid w:val="00E75510"/>
    <w:rsid w:val="00E771AA"/>
    <w:rsid w:val="00EB0E03"/>
    <w:rsid w:val="00EC19E3"/>
    <w:rsid w:val="00EF5043"/>
    <w:rsid w:val="00F03EC1"/>
    <w:rsid w:val="00F067C5"/>
    <w:rsid w:val="00F06D25"/>
    <w:rsid w:val="00F15B47"/>
    <w:rsid w:val="00F17C38"/>
    <w:rsid w:val="00F24F24"/>
    <w:rsid w:val="00F258D1"/>
    <w:rsid w:val="00F32A9D"/>
    <w:rsid w:val="00F34252"/>
    <w:rsid w:val="00F37D5E"/>
    <w:rsid w:val="00F43CF2"/>
    <w:rsid w:val="00F63EE2"/>
    <w:rsid w:val="00F77A7D"/>
    <w:rsid w:val="00F83E73"/>
    <w:rsid w:val="00FA61F3"/>
    <w:rsid w:val="00FC2305"/>
    <w:rsid w:val="00FD1FC9"/>
    <w:rsid w:val="00FE3BD0"/>
    <w:rsid w:val="00FE7211"/>
    <w:rsid w:val="00FF4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218"/>
    <w:pPr>
      <w:suppressAutoHyphens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775218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775218"/>
    <w:rPr>
      <w:rFonts w:ascii="Symbol" w:hAnsi="Symbol"/>
      <w:color w:val="auto"/>
    </w:rPr>
  </w:style>
  <w:style w:type="character" w:customStyle="1" w:styleId="WW8Num2z1">
    <w:name w:val="WW8Num2z1"/>
    <w:rsid w:val="00775218"/>
    <w:rPr>
      <w:rFonts w:ascii="Courier New" w:hAnsi="Courier New" w:cs="Courier New"/>
    </w:rPr>
  </w:style>
  <w:style w:type="character" w:customStyle="1" w:styleId="WW8Num2z2">
    <w:name w:val="WW8Num2z2"/>
    <w:rsid w:val="00775218"/>
    <w:rPr>
      <w:rFonts w:ascii="Wingdings" w:hAnsi="Wingdings"/>
    </w:rPr>
  </w:style>
  <w:style w:type="character" w:customStyle="1" w:styleId="WW8Num2z3">
    <w:name w:val="WW8Num2z3"/>
    <w:rsid w:val="00775218"/>
    <w:rPr>
      <w:rFonts w:ascii="Symbol" w:hAnsi="Symbol"/>
    </w:rPr>
  </w:style>
  <w:style w:type="character" w:customStyle="1" w:styleId="11">
    <w:name w:val="Основной шрифт абзаца1"/>
    <w:rsid w:val="00775218"/>
  </w:style>
  <w:style w:type="character" w:customStyle="1" w:styleId="a3">
    <w:name w:val="Гипертекстовая ссылка"/>
    <w:rsid w:val="00775218"/>
    <w:rPr>
      <w:color w:val="008000"/>
      <w:u w:val="single"/>
    </w:rPr>
  </w:style>
  <w:style w:type="character" w:styleId="a4">
    <w:name w:val="page number"/>
    <w:basedOn w:val="11"/>
    <w:rsid w:val="00775218"/>
  </w:style>
  <w:style w:type="paragraph" w:customStyle="1" w:styleId="a5">
    <w:name w:val="Заголовок"/>
    <w:basedOn w:val="a"/>
    <w:next w:val="a6"/>
    <w:link w:val="a7"/>
    <w:qFormat/>
    <w:rsid w:val="00775218"/>
    <w:pPr>
      <w:keepNext/>
      <w:spacing w:before="240" w:after="120"/>
    </w:pPr>
    <w:rPr>
      <w:rFonts w:ascii="Arial" w:eastAsia="SimSun" w:hAnsi="Arial"/>
    </w:rPr>
  </w:style>
  <w:style w:type="paragraph" w:styleId="a6">
    <w:name w:val="Body Text"/>
    <w:basedOn w:val="a"/>
    <w:link w:val="12"/>
    <w:rsid w:val="00775218"/>
    <w:pPr>
      <w:spacing w:after="120"/>
    </w:pPr>
  </w:style>
  <w:style w:type="paragraph" w:styleId="a8">
    <w:name w:val="List"/>
    <w:basedOn w:val="a6"/>
    <w:rsid w:val="00775218"/>
    <w:rPr>
      <w:rFonts w:cs="Tahoma"/>
    </w:rPr>
  </w:style>
  <w:style w:type="paragraph" w:customStyle="1" w:styleId="13">
    <w:name w:val="Название1"/>
    <w:basedOn w:val="a"/>
    <w:rsid w:val="0077521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775218"/>
    <w:pPr>
      <w:suppressLineNumbers/>
    </w:pPr>
    <w:rPr>
      <w:rFonts w:cs="Tahoma"/>
    </w:rPr>
  </w:style>
  <w:style w:type="paragraph" w:customStyle="1" w:styleId="a9">
    <w:name w:val="Комментарий"/>
    <w:basedOn w:val="a"/>
    <w:next w:val="a"/>
    <w:rsid w:val="00775218"/>
    <w:pPr>
      <w:autoSpaceDE w:val="0"/>
      <w:ind w:left="170" w:hanging="170"/>
      <w:jc w:val="both"/>
    </w:pPr>
    <w:rPr>
      <w:rFonts w:ascii="Arial" w:hAnsi="Arial"/>
      <w:i/>
      <w:iCs/>
      <w:color w:val="800080"/>
      <w:sz w:val="24"/>
      <w:szCs w:val="24"/>
    </w:rPr>
  </w:style>
  <w:style w:type="paragraph" w:styleId="aa">
    <w:name w:val="Balloon Text"/>
    <w:basedOn w:val="a"/>
    <w:link w:val="ab"/>
    <w:rsid w:val="00775218"/>
    <w:rPr>
      <w:rFonts w:ascii="Tahoma" w:hAnsi="Tahoma"/>
      <w:sz w:val="16"/>
      <w:szCs w:val="16"/>
    </w:rPr>
  </w:style>
  <w:style w:type="paragraph" w:customStyle="1" w:styleId="ConsNormal">
    <w:name w:val="ConsNormal"/>
    <w:rsid w:val="00775218"/>
    <w:pPr>
      <w:widowControl w:val="0"/>
      <w:suppressAutoHyphens/>
      <w:snapToGrid w:val="0"/>
      <w:ind w:right="19772" w:firstLine="720"/>
    </w:pPr>
    <w:rPr>
      <w:rFonts w:ascii="Arial" w:hAnsi="Arial"/>
      <w:lang w:eastAsia="ar-SA"/>
    </w:rPr>
  </w:style>
  <w:style w:type="paragraph" w:customStyle="1" w:styleId="ac">
    <w:name w:val="Анна"/>
    <w:basedOn w:val="a"/>
    <w:rsid w:val="00775218"/>
    <w:pPr>
      <w:tabs>
        <w:tab w:val="left" w:pos="1134"/>
      </w:tabs>
      <w:ind w:firstLine="709"/>
      <w:jc w:val="both"/>
    </w:pPr>
  </w:style>
  <w:style w:type="paragraph" w:styleId="ad">
    <w:name w:val="header"/>
    <w:basedOn w:val="a"/>
    <w:link w:val="ae"/>
    <w:rsid w:val="00775218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f0"/>
    <w:rsid w:val="00775218"/>
    <w:pPr>
      <w:tabs>
        <w:tab w:val="center" w:pos="4677"/>
        <w:tab w:val="right" w:pos="9355"/>
      </w:tabs>
    </w:pPr>
  </w:style>
  <w:style w:type="paragraph" w:customStyle="1" w:styleId="15">
    <w:name w:val="Название объекта1"/>
    <w:basedOn w:val="a"/>
    <w:rsid w:val="00775218"/>
    <w:pPr>
      <w:jc w:val="center"/>
    </w:pPr>
    <w:rPr>
      <w:b/>
      <w:sz w:val="32"/>
      <w:szCs w:val="20"/>
    </w:rPr>
  </w:style>
  <w:style w:type="paragraph" w:styleId="af1">
    <w:name w:val="Body Text Indent"/>
    <w:basedOn w:val="a"/>
    <w:rsid w:val="00775218"/>
    <w:pPr>
      <w:ind w:firstLine="709"/>
    </w:pPr>
    <w:rPr>
      <w:szCs w:val="24"/>
    </w:rPr>
  </w:style>
  <w:style w:type="paragraph" w:customStyle="1" w:styleId="af2">
    <w:name w:val="Знак Знак Знак Знак"/>
    <w:basedOn w:val="a"/>
    <w:rsid w:val="00775218"/>
    <w:pPr>
      <w:autoSpaceDE w:val="0"/>
      <w:spacing w:after="160" w:line="240" w:lineRule="exact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af3">
    <w:name w:val="Содержимое врезки"/>
    <w:basedOn w:val="a6"/>
    <w:rsid w:val="00775218"/>
  </w:style>
  <w:style w:type="character" w:styleId="af4">
    <w:name w:val="annotation reference"/>
    <w:uiPriority w:val="99"/>
    <w:semiHidden/>
    <w:unhideWhenUsed/>
    <w:rsid w:val="000261E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0261ED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rsid w:val="000261ED"/>
    <w:rPr>
      <w:lang w:eastAsia="ar-SA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261ED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0261ED"/>
    <w:rPr>
      <w:b/>
      <w:bCs/>
      <w:lang w:eastAsia="ar-SA"/>
    </w:rPr>
  </w:style>
  <w:style w:type="character" w:customStyle="1" w:styleId="2">
    <w:name w:val="Основной шрифт абзаца2"/>
    <w:rsid w:val="00400D45"/>
  </w:style>
  <w:style w:type="character" w:customStyle="1" w:styleId="af9">
    <w:name w:val="Основной текст Знак"/>
    <w:rsid w:val="00400D45"/>
    <w:rPr>
      <w:rFonts w:eastAsia="Times New Roman"/>
      <w:sz w:val="28"/>
      <w:szCs w:val="28"/>
    </w:rPr>
  </w:style>
  <w:style w:type="paragraph" w:customStyle="1" w:styleId="20">
    <w:name w:val="Название2"/>
    <w:basedOn w:val="a"/>
    <w:rsid w:val="00400D45"/>
    <w:pPr>
      <w:suppressLineNumbers/>
      <w:suppressAutoHyphens w:val="0"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rsid w:val="00400D45"/>
    <w:pPr>
      <w:suppressLineNumbers/>
      <w:suppressAutoHyphens w:val="0"/>
    </w:pPr>
    <w:rPr>
      <w:rFonts w:cs="Tahoma"/>
    </w:rPr>
  </w:style>
  <w:style w:type="paragraph" w:customStyle="1" w:styleId="afa">
    <w:name w:val="Знак Знак Знак Знак"/>
    <w:basedOn w:val="a"/>
    <w:rsid w:val="00400D45"/>
    <w:pPr>
      <w:suppressAutoHyphens w:val="0"/>
      <w:autoSpaceDE w:val="0"/>
      <w:spacing w:after="160" w:line="240" w:lineRule="exact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16">
    <w:name w:val="обычный_1 Знак Знак Знак Знак Знак Знак Знак Знак Знак"/>
    <w:basedOn w:val="a"/>
    <w:rsid w:val="00400D45"/>
    <w:pPr>
      <w:suppressAutoHyphens w:val="0"/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b">
    <w:name w:val="Содержимое таблицы"/>
    <w:basedOn w:val="a"/>
    <w:rsid w:val="00400D45"/>
    <w:pPr>
      <w:suppressLineNumbers/>
    </w:pPr>
  </w:style>
  <w:style w:type="paragraph" w:customStyle="1" w:styleId="afc">
    <w:name w:val="Заголовок таблицы"/>
    <w:basedOn w:val="afb"/>
    <w:rsid w:val="00400D45"/>
    <w:pPr>
      <w:jc w:val="center"/>
    </w:pPr>
    <w:rPr>
      <w:b/>
      <w:bCs/>
    </w:rPr>
  </w:style>
  <w:style w:type="paragraph" w:customStyle="1" w:styleId="afd">
    <w:name w:val="Прижатый влево"/>
    <w:basedOn w:val="a"/>
    <w:next w:val="a"/>
    <w:rsid w:val="00400D45"/>
    <w:pPr>
      <w:widowControl w:val="0"/>
      <w:suppressAutoHyphens w:val="0"/>
      <w:autoSpaceDE w:val="0"/>
    </w:pPr>
    <w:rPr>
      <w:rFonts w:ascii="Arial" w:hAnsi="Arial" w:cs="Arial"/>
      <w:sz w:val="24"/>
      <w:szCs w:val="24"/>
    </w:rPr>
  </w:style>
  <w:style w:type="table" w:styleId="afe">
    <w:name w:val="Table Grid"/>
    <w:basedOn w:val="a1"/>
    <w:uiPriority w:val="39"/>
    <w:rsid w:val="00400D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Без интервала1"/>
    <w:rsid w:val="00400D45"/>
    <w:pPr>
      <w:widowControl w:val="0"/>
      <w:suppressAutoHyphens/>
      <w:spacing w:after="200" w:line="276" w:lineRule="auto"/>
    </w:pPr>
    <w:rPr>
      <w:rFonts w:ascii="Calibri" w:eastAsia="SimSun" w:hAnsi="Calibri"/>
      <w:kern w:val="2"/>
      <w:sz w:val="22"/>
      <w:szCs w:val="22"/>
      <w:lang w:eastAsia="ar-SA"/>
    </w:rPr>
  </w:style>
  <w:style w:type="character" w:customStyle="1" w:styleId="a7">
    <w:name w:val="Заголовок Знак"/>
    <w:link w:val="a5"/>
    <w:rsid w:val="00400D45"/>
    <w:rPr>
      <w:rFonts w:ascii="Arial" w:eastAsia="SimSun" w:hAnsi="Arial" w:cs="Tahoma"/>
      <w:sz w:val="28"/>
      <w:szCs w:val="28"/>
      <w:lang w:eastAsia="ar-SA"/>
    </w:rPr>
  </w:style>
  <w:style w:type="numbering" w:customStyle="1" w:styleId="18">
    <w:name w:val="Нет списка1"/>
    <w:next w:val="a2"/>
    <w:uiPriority w:val="99"/>
    <w:semiHidden/>
    <w:unhideWhenUsed/>
    <w:rsid w:val="00400D45"/>
  </w:style>
  <w:style w:type="character" w:styleId="aff">
    <w:name w:val="Hyperlink"/>
    <w:uiPriority w:val="99"/>
    <w:semiHidden/>
    <w:unhideWhenUsed/>
    <w:rsid w:val="00400D45"/>
    <w:rPr>
      <w:color w:val="0000FF"/>
      <w:u w:val="single"/>
    </w:rPr>
  </w:style>
  <w:style w:type="character" w:styleId="aff0">
    <w:name w:val="FollowedHyperlink"/>
    <w:uiPriority w:val="99"/>
    <w:semiHidden/>
    <w:unhideWhenUsed/>
    <w:rsid w:val="00400D45"/>
    <w:rPr>
      <w:color w:val="800080"/>
      <w:u w:val="single"/>
    </w:rPr>
  </w:style>
  <w:style w:type="paragraph" w:customStyle="1" w:styleId="xl66">
    <w:name w:val="xl66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ru-RU"/>
    </w:rPr>
  </w:style>
  <w:style w:type="paragraph" w:customStyle="1" w:styleId="xl67">
    <w:name w:val="xl67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8">
    <w:name w:val="xl68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lang w:eastAsia="ru-RU"/>
    </w:rPr>
  </w:style>
  <w:style w:type="paragraph" w:customStyle="1" w:styleId="xl69">
    <w:name w:val="xl69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70">
    <w:name w:val="xl70"/>
    <w:basedOn w:val="a"/>
    <w:rsid w:val="00400D4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2">
    <w:name w:val="xl72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73">
    <w:name w:val="xl73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222222"/>
      <w:lang w:eastAsia="ru-RU"/>
    </w:rPr>
  </w:style>
  <w:style w:type="paragraph" w:customStyle="1" w:styleId="xl74">
    <w:name w:val="xl74"/>
    <w:basedOn w:val="a"/>
    <w:rsid w:val="00400D45"/>
    <w:pPr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400D45"/>
    <w:pP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77">
    <w:name w:val="xl77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lang w:eastAsia="ru-RU"/>
    </w:rPr>
  </w:style>
  <w:style w:type="paragraph" w:customStyle="1" w:styleId="xl78">
    <w:name w:val="xl78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9">
    <w:name w:val="xl79"/>
    <w:basedOn w:val="a"/>
    <w:rsid w:val="00400D45"/>
    <w:pPr>
      <w:suppressAutoHyphens w:val="0"/>
      <w:spacing w:before="100" w:beforeAutospacing="1" w:after="100" w:afterAutospacing="1"/>
      <w:jc w:val="right"/>
      <w:textAlignment w:val="center"/>
    </w:pPr>
    <w:rPr>
      <w:sz w:val="24"/>
      <w:szCs w:val="24"/>
      <w:lang w:eastAsia="ru-RU"/>
    </w:rPr>
  </w:style>
  <w:style w:type="paragraph" w:customStyle="1" w:styleId="msonormal0">
    <w:name w:val="msonormal"/>
    <w:basedOn w:val="a"/>
    <w:rsid w:val="00400D4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65">
    <w:name w:val="xl65"/>
    <w:basedOn w:val="a"/>
    <w:rsid w:val="00400D4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FF0000"/>
      <w:lang w:eastAsia="ru-RU"/>
    </w:rPr>
  </w:style>
  <w:style w:type="paragraph" w:customStyle="1" w:styleId="xl81">
    <w:name w:val="xl81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993300"/>
      <w:lang w:eastAsia="ru-RU"/>
    </w:rPr>
  </w:style>
  <w:style w:type="paragraph" w:customStyle="1" w:styleId="xl82">
    <w:name w:val="xl82"/>
    <w:basedOn w:val="a"/>
    <w:rsid w:val="00400D45"/>
    <w:pP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"/>
    <w:rsid w:val="00400D45"/>
    <w:pP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400D4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lang w:eastAsia="ru-RU"/>
    </w:rPr>
  </w:style>
  <w:style w:type="paragraph" w:customStyle="1" w:styleId="xl86">
    <w:name w:val="xl86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87">
    <w:name w:val="xl87"/>
    <w:basedOn w:val="a"/>
    <w:rsid w:val="00400D4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88">
    <w:name w:val="xl88"/>
    <w:basedOn w:val="a"/>
    <w:rsid w:val="00400D4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89">
    <w:name w:val="xl89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993300"/>
      <w:lang w:eastAsia="ru-RU"/>
    </w:rPr>
  </w:style>
  <w:style w:type="paragraph" w:customStyle="1" w:styleId="xl90">
    <w:name w:val="xl90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92">
    <w:name w:val="xl92"/>
    <w:basedOn w:val="a"/>
    <w:rsid w:val="00400D4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3">
    <w:name w:val="xl93"/>
    <w:basedOn w:val="a"/>
    <w:rsid w:val="00400D4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94">
    <w:name w:val="xl94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95">
    <w:name w:val="xl95"/>
    <w:basedOn w:val="a"/>
    <w:rsid w:val="00400D4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ru-RU"/>
    </w:rPr>
  </w:style>
  <w:style w:type="paragraph" w:customStyle="1" w:styleId="xl96">
    <w:name w:val="xl96"/>
    <w:basedOn w:val="a"/>
    <w:rsid w:val="00400D4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97">
    <w:name w:val="xl97"/>
    <w:basedOn w:val="a"/>
    <w:rsid w:val="00400D4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98">
    <w:name w:val="xl98"/>
    <w:basedOn w:val="a"/>
    <w:rsid w:val="00400D4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99">
    <w:name w:val="xl99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100">
    <w:name w:val="xl100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101">
    <w:name w:val="xl101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8000"/>
      <w:lang w:eastAsia="ru-RU"/>
    </w:rPr>
  </w:style>
  <w:style w:type="paragraph" w:customStyle="1" w:styleId="xl102">
    <w:name w:val="xl102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FF0000"/>
      <w:lang w:eastAsia="ru-RU"/>
    </w:rPr>
  </w:style>
  <w:style w:type="paragraph" w:customStyle="1" w:styleId="xl103">
    <w:name w:val="xl103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66CC"/>
      <w:lang w:eastAsia="ru-RU"/>
    </w:rPr>
  </w:style>
  <w:style w:type="paragraph" w:customStyle="1" w:styleId="xl104">
    <w:name w:val="xl104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both"/>
      <w:textAlignment w:val="center"/>
    </w:pPr>
    <w:rPr>
      <w:color w:val="000000"/>
      <w:lang w:eastAsia="ru-RU"/>
    </w:rPr>
  </w:style>
  <w:style w:type="paragraph" w:customStyle="1" w:styleId="xl105">
    <w:name w:val="xl105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06">
    <w:name w:val="xl106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07">
    <w:name w:val="xl107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08">
    <w:name w:val="xl108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color w:val="993300"/>
      <w:lang w:eastAsia="ru-RU"/>
    </w:rPr>
  </w:style>
  <w:style w:type="paragraph" w:customStyle="1" w:styleId="xl109">
    <w:name w:val="xl109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110">
    <w:name w:val="xl110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111">
    <w:name w:val="xl111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both"/>
      <w:textAlignment w:val="center"/>
    </w:pPr>
    <w:rPr>
      <w:lang w:eastAsia="ru-RU"/>
    </w:rPr>
  </w:style>
  <w:style w:type="paragraph" w:customStyle="1" w:styleId="xl112">
    <w:name w:val="xl112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right"/>
      <w:textAlignment w:val="center"/>
    </w:pPr>
    <w:rPr>
      <w:color w:val="000000"/>
      <w:lang w:eastAsia="ru-RU"/>
    </w:rPr>
  </w:style>
  <w:style w:type="paragraph" w:customStyle="1" w:styleId="xl113">
    <w:name w:val="xl113"/>
    <w:basedOn w:val="a"/>
    <w:rsid w:val="00400D4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114">
    <w:name w:val="xl114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115">
    <w:name w:val="xl115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6">
    <w:name w:val="xl116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17">
    <w:name w:val="xl117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18">
    <w:name w:val="xl118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119">
    <w:name w:val="xl119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ru-RU"/>
    </w:rPr>
  </w:style>
  <w:style w:type="paragraph" w:customStyle="1" w:styleId="xl120">
    <w:name w:val="xl120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lang w:eastAsia="ru-RU"/>
    </w:rPr>
  </w:style>
  <w:style w:type="paragraph" w:customStyle="1" w:styleId="xl121">
    <w:name w:val="xl121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22">
    <w:name w:val="xl122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23">
    <w:name w:val="xl123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color w:val="FF0000"/>
      <w:lang w:eastAsia="ru-RU"/>
    </w:rPr>
  </w:style>
  <w:style w:type="character" w:customStyle="1" w:styleId="10">
    <w:name w:val="Заголовок 1 Знак"/>
    <w:link w:val="1"/>
    <w:rsid w:val="00400D45"/>
    <w:rPr>
      <w:rFonts w:ascii="Arial" w:hAnsi="Arial"/>
      <w:b/>
      <w:bCs/>
      <w:color w:val="000080"/>
      <w:lang w:eastAsia="ar-SA"/>
    </w:rPr>
  </w:style>
  <w:style w:type="character" w:customStyle="1" w:styleId="ae">
    <w:name w:val="Верхний колонтитул Знак"/>
    <w:link w:val="ad"/>
    <w:rsid w:val="00400D45"/>
    <w:rPr>
      <w:sz w:val="28"/>
      <w:szCs w:val="28"/>
      <w:lang w:eastAsia="ar-SA"/>
    </w:rPr>
  </w:style>
  <w:style w:type="character" w:customStyle="1" w:styleId="af0">
    <w:name w:val="Нижний колонтитул Знак"/>
    <w:link w:val="af"/>
    <w:rsid w:val="00400D45"/>
    <w:rPr>
      <w:sz w:val="28"/>
      <w:szCs w:val="28"/>
      <w:lang w:eastAsia="ar-SA"/>
    </w:rPr>
  </w:style>
  <w:style w:type="character" w:customStyle="1" w:styleId="ab">
    <w:name w:val="Текст выноски Знак"/>
    <w:link w:val="aa"/>
    <w:rsid w:val="00400D45"/>
    <w:rPr>
      <w:rFonts w:ascii="Tahoma" w:hAnsi="Tahoma" w:cs="Tahoma"/>
      <w:sz w:val="16"/>
      <w:szCs w:val="16"/>
      <w:lang w:eastAsia="ar-SA"/>
    </w:rPr>
  </w:style>
  <w:style w:type="character" w:customStyle="1" w:styleId="WW8Num1z0">
    <w:name w:val="WW8Num1z0"/>
    <w:rsid w:val="00400D45"/>
  </w:style>
  <w:style w:type="character" w:customStyle="1" w:styleId="WW8Num1z1">
    <w:name w:val="WW8Num1z1"/>
    <w:rsid w:val="00400D45"/>
  </w:style>
  <w:style w:type="character" w:customStyle="1" w:styleId="WW8Num1z2">
    <w:name w:val="WW8Num1z2"/>
    <w:rsid w:val="00400D45"/>
  </w:style>
  <w:style w:type="character" w:customStyle="1" w:styleId="WW8Num1z3">
    <w:name w:val="WW8Num1z3"/>
    <w:rsid w:val="00400D45"/>
  </w:style>
  <w:style w:type="character" w:customStyle="1" w:styleId="WW8Num1z4">
    <w:name w:val="WW8Num1z4"/>
    <w:rsid w:val="00400D45"/>
  </w:style>
  <w:style w:type="character" w:customStyle="1" w:styleId="WW8Num1z5">
    <w:name w:val="WW8Num1z5"/>
    <w:rsid w:val="00400D45"/>
  </w:style>
  <w:style w:type="character" w:customStyle="1" w:styleId="WW8Num1z6">
    <w:name w:val="WW8Num1z6"/>
    <w:rsid w:val="00400D45"/>
  </w:style>
  <w:style w:type="character" w:customStyle="1" w:styleId="WW8Num1z7">
    <w:name w:val="WW8Num1z7"/>
    <w:rsid w:val="00400D45"/>
  </w:style>
  <w:style w:type="character" w:customStyle="1" w:styleId="WW8Num1z8">
    <w:name w:val="WW8Num1z8"/>
    <w:rsid w:val="00400D45"/>
  </w:style>
  <w:style w:type="paragraph" w:customStyle="1" w:styleId="xl124">
    <w:name w:val="xl124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25">
    <w:name w:val="xl125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126">
    <w:name w:val="xl126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7">
    <w:name w:val="xl127"/>
    <w:basedOn w:val="a"/>
    <w:rsid w:val="00400D4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128">
    <w:name w:val="xl128"/>
    <w:basedOn w:val="a"/>
    <w:rsid w:val="00400D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9">
    <w:name w:val="xl129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color w:val="FF0000"/>
      <w:lang w:eastAsia="ru-RU"/>
    </w:rPr>
  </w:style>
  <w:style w:type="paragraph" w:customStyle="1" w:styleId="xl130">
    <w:name w:val="xl130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FF0000"/>
      <w:lang w:eastAsia="ru-RU"/>
    </w:rPr>
  </w:style>
  <w:style w:type="paragraph" w:customStyle="1" w:styleId="xl131">
    <w:name w:val="xl131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FF0000"/>
      <w:lang w:eastAsia="ru-RU"/>
    </w:rPr>
  </w:style>
  <w:style w:type="paragraph" w:customStyle="1" w:styleId="xl132">
    <w:name w:val="xl132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color w:val="FF0000"/>
      <w:lang w:eastAsia="ru-RU"/>
    </w:rPr>
  </w:style>
  <w:style w:type="paragraph" w:customStyle="1" w:styleId="xl133">
    <w:name w:val="xl133"/>
    <w:basedOn w:val="a"/>
    <w:rsid w:val="00400D45"/>
    <w:pPr>
      <w:shd w:val="clear" w:color="000000" w:fill="FFFF00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34">
    <w:name w:val="xl134"/>
    <w:basedOn w:val="a"/>
    <w:rsid w:val="00400D45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35">
    <w:name w:val="xl135"/>
    <w:basedOn w:val="a"/>
    <w:rsid w:val="00400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ConsPlusNormal">
    <w:name w:val="ConsPlusNormal"/>
    <w:uiPriority w:val="99"/>
    <w:rsid w:val="00FE72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2">
    <w:name w:val="Основной текст Знак1"/>
    <w:link w:val="a6"/>
    <w:rsid w:val="001A4422"/>
    <w:rPr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5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89;&#1077;&#1089;&#1089;&#1080;&#1103;%202026\28%20&#1089;&#1077;&#1089;&#1089;&#1080;&#1103;%205%20&#1089;&#1086;&#1079;&#1099;&#1074;&#1072;%20&#1086;&#1090;%2024.09.2026\&#1056;&#1077;&#1096;&#1077;&#1085;&#1080;&#1077;%20&#1086;%20&#1073;&#1102;&#1076;&#1078;&#1077;&#1090;&#1077;%20&#8470;____%20&#1086;&#1090;%20____%20&#1085;&#1072;%202026%20&#1075;&#1086;&#1076;%20&#1086;&#1073;&#1097;&#1080;&#1081;%20&#1086;&#1090;&#1076;&#1077;&#108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B87F5-226A-4544-AD47-8626A8D39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 бюджете №____ от ____ на 2026 год общий отдел</Template>
  <TotalTime>31</TotalTime>
  <Pages>1</Pages>
  <Words>10436</Words>
  <Characters>59488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69785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2026-09-14T12:10:00Z</cp:lastPrinted>
  <dcterms:created xsi:type="dcterms:W3CDTF">2026-09-19T14:35:00Z</dcterms:created>
  <dcterms:modified xsi:type="dcterms:W3CDTF">2026-09-24T12:18:00Z</dcterms:modified>
</cp:coreProperties>
</file>